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E7D" w:rsidRPr="003B582A" w:rsidRDefault="00A23EEE" w:rsidP="00CE33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0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</w:tabs>
        <w:spacing w:line="480" w:lineRule="auto"/>
        <w:ind w:right="-1"/>
        <w:jc w:val="left"/>
        <w:rPr>
          <w:rFonts w:ascii="Times New Roman" w:hAnsi="Times New Roman"/>
          <w:b/>
          <w:i/>
          <w:color w:val="000000"/>
          <w:lang w:val="en-GB"/>
        </w:rPr>
      </w:pPr>
      <w:bookmarkStart w:id="0" w:name="_GoBack"/>
      <w:bookmarkEnd w:id="0"/>
      <w:r>
        <w:rPr>
          <w:rFonts w:ascii="Times New Roman" w:hAnsi="Times New Roman"/>
          <w:i/>
          <w:color w:val="000000"/>
          <w:sz w:val="22"/>
          <w:lang w:val="en-GB"/>
        </w:rPr>
        <w:tab/>
      </w:r>
      <w:r>
        <w:rPr>
          <w:rFonts w:ascii="Times New Roman" w:hAnsi="Times New Roman"/>
          <w:i/>
          <w:color w:val="000000"/>
          <w:sz w:val="22"/>
          <w:lang w:val="en-GB"/>
        </w:rPr>
        <w:tab/>
      </w:r>
      <w:r>
        <w:rPr>
          <w:rFonts w:ascii="Times New Roman" w:hAnsi="Times New Roman"/>
          <w:i/>
          <w:color w:val="000000"/>
          <w:sz w:val="22"/>
          <w:lang w:val="en-GB"/>
        </w:rPr>
        <w:tab/>
      </w:r>
      <w:r>
        <w:rPr>
          <w:rFonts w:ascii="Times New Roman" w:hAnsi="Times New Roman"/>
          <w:i/>
          <w:color w:val="000000"/>
          <w:sz w:val="22"/>
          <w:lang w:val="en-GB"/>
        </w:rPr>
        <w:tab/>
      </w:r>
      <w:r w:rsidR="0031179C">
        <w:rPr>
          <w:rFonts w:ascii="Times New Roman" w:hAnsi="Times New Roman"/>
          <w:i/>
          <w:color w:val="000000"/>
          <w:sz w:val="22"/>
          <w:lang w:val="en-GB"/>
        </w:rPr>
        <w:tab/>
      </w:r>
      <w:r w:rsidR="0031179C">
        <w:rPr>
          <w:rFonts w:ascii="Times New Roman" w:hAnsi="Times New Roman"/>
          <w:i/>
          <w:color w:val="000000"/>
          <w:sz w:val="22"/>
          <w:lang w:val="en-GB"/>
        </w:rPr>
        <w:tab/>
      </w:r>
      <w:r w:rsidR="00FD6E7D" w:rsidRPr="003B582A">
        <w:rPr>
          <w:rFonts w:ascii="Times New Roman" w:hAnsi="Times New Roman"/>
          <w:b/>
          <w:i/>
          <w:color w:val="000000"/>
          <w:lang w:val="en-GB"/>
        </w:rPr>
        <w:t>ANNEX II</w:t>
      </w:r>
      <w:r w:rsidR="005B5B0B">
        <w:rPr>
          <w:rFonts w:ascii="Times New Roman" w:hAnsi="Times New Roman"/>
          <w:b/>
          <w:i/>
          <w:color w:val="000000"/>
          <w:lang w:val="en-GB"/>
        </w:rPr>
        <w:t>I</w:t>
      </w:r>
    </w:p>
    <w:p w:rsidR="0031179C" w:rsidRDefault="0031179C" w:rsidP="00B80EAF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2012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</w:p>
    <w:p w:rsidR="00894EC1" w:rsidRDefault="00894EC1" w:rsidP="00BF630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t>OPEN</w:t>
      </w:r>
      <w:r w:rsidRPr="003331BC"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Pr="003B582A">
        <w:rPr>
          <w:rFonts w:ascii="Times New Roman" w:hAnsi="Times New Roman"/>
          <w:b/>
          <w:i/>
          <w:color w:val="000000"/>
          <w:lang w:val="en-GB"/>
        </w:rPr>
        <w:t>NORDIC</w:t>
      </w:r>
      <w:r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MILITARY </w:t>
      </w:r>
      <w:r>
        <w:rPr>
          <w:rFonts w:ascii="Times New Roman" w:hAnsi="Times New Roman"/>
          <w:b/>
          <w:i/>
          <w:color w:val="000000"/>
          <w:lang w:val="en-GB"/>
        </w:rPr>
        <w:t>PENTATHLON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  <w:r>
        <w:rPr>
          <w:rFonts w:ascii="Times New Roman" w:hAnsi="Times New Roman"/>
          <w:b/>
          <w:i/>
          <w:color w:val="000000"/>
          <w:lang w:val="en-GB"/>
        </w:rPr>
        <w:t>CHAMPIONSHIP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</w:p>
    <w:p w:rsidR="007D1B76" w:rsidRPr="003B582A" w:rsidRDefault="007D1B76" w:rsidP="007D1B76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>
        <w:rPr>
          <w:rFonts w:ascii="Times New Roman" w:hAnsi="Times New Roman"/>
          <w:i/>
          <w:color w:val="000000"/>
          <w:lang w:val="en-GB"/>
        </w:rPr>
        <w:t>Helsinki</w:t>
      </w:r>
      <w:r w:rsidRPr="003B582A">
        <w:rPr>
          <w:rFonts w:ascii="Times New Roman" w:hAnsi="Times New Roman"/>
          <w:i/>
          <w:color w:val="000000"/>
          <w:lang w:val="en-GB"/>
        </w:rPr>
        <w:t>,</w:t>
      </w:r>
      <w:r>
        <w:rPr>
          <w:rFonts w:ascii="Times New Roman" w:hAnsi="Times New Roman"/>
          <w:i/>
          <w:color w:val="000000"/>
          <w:lang w:val="en-GB"/>
        </w:rPr>
        <w:t xml:space="preserve"> 26.-30.6.2023</w:t>
      </w:r>
    </w:p>
    <w:p w:rsidR="008A7475" w:rsidRPr="003B582A" w:rsidRDefault="008A7475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</w:p>
    <w:p w:rsidR="008A7475" w:rsidRPr="003B582A" w:rsidRDefault="002F25F5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t>PRELIMINARY</w:t>
      </w:r>
      <w:r w:rsidR="008A7475" w:rsidRPr="003B582A">
        <w:rPr>
          <w:rFonts w:ascii="Times New Roman" w:hAnsi="Times New Roman"/>
          <w:b/>
          <w:i/>
          <w:color w:val="000000"/>
          <w:lang w:val="en-GB"/>
        </w:rPr>
        <w:t xml:space="preserve"> AGREEMENT</w:t>
      </w:r>
    </w:p>
    <w:p w:rsidR="009577AD" w:rsidRPr="003B582A" w:rsidRDefault="009577AD" w:rsidP="00FD6E7D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-1"/>
        <w:rPr>
          <w:rFonts w:ascii="Times New Roman" w:hAnsi="Times New Roman"/>
          <w:i/>
          <w:color w:val="000000"/>
          <w:lang w:val="en-GB"/>
        </w:rPr>
      </w:pPr>
    </w:p>
    <w:p w:rsidR="00FD6E7D" w:rsidRPr="003B582A" w:rsidRDefault="00F5103C" w:rsidP="00FD6E7D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-1"/>
        <w:rPr>
          <w:rFonts w:ascii="Times New Roman" w:hAnsi="Times New Roman"/>
          <w:i/>
          <w:color w:val="000000"/>
          <w:lang w:val="en-GB"/>
        </w:rPr>
      </w:pPr>
      <w:r w:rsidRPr="003B582A">
        <w:rPr>
          <w:rFonts w:ascii="Times New Roman" w:hAnsi="Times New Roman"/>
          <w:b/>
          <w:i/>
          <w:color w:val="000000"/>
          <w:lang w:val="en-GB"/>
        </w:rPr>
        <w:t>To</w:t>
      </w:r>
      <w:r w:rsidRPr="003B582A">
        <w:rPr>
          <w:rFonts w:ascii="Times New Roman" w:hAnsi="Times New Roman"/>
          <w:b/>
          <w:i/>
          <w:color w:val="000000"/>
          <w:lang w:val="en-GB"/>
        </w:rPr>
        <w:tab/>
      </w:r>
      <w:r w:rsidRPr="003B582A">
        <w:rPr>
          <w:rFonts w:ascii="Times New Roman" w:hAnsi="Times New Roman"/>
          <w:b/>
          <w:i/>
          <w:color w:val="000000"/>
          <w:lang w:val="en-GB"/>
        </w:rPr>
        <w:tab/>
      </w:r>
      <w:r w:rsidR="00FD6E7D" w:rsidRPr="003B582A">
        <w:rPr>
          <w:rFonts w:ascii="Times New Roman" w:hAnsi="Times New Roman"/>
          <w:i/>
          <w:color w:val="000000"/>
          <w:lang w:val="en-GB"/>
        </w:rPr>
        <w:tab/>
      </w:r>
      <w:r w:rsidR="00B80EAF">
        <w:rPr>
          <w:rFonts w:ascii="Times New Roman" w:hAnsi="Times New Roman"/>
          <w:i/>
          <w:color w:val="000000"/>
          <w:lang w:val="en-GB"/>
        </w:rPr>
        <w:tab/>
      </w:r>
      <w:r w:rsidR="00B80EAF">
        <w:rPr>
          <w:rFonts w:ascii="Times New Roman" w:hAnsi="Times New Roman"/>
          <w:i/>
          <w:color w:val="000000"/>
          <w:lang w:val="en-GB"/>
        </w:rPr>
        <w:tab/>
        <w:t xml:space="preserve">           </w:t>
      </w:r>
    </w:p>
    <w:p w:rsidR="00BF6305" w:rsidRPr="00375534" w:rsidRDefault="00BF6305" w:rsidP="00BF6305">
      <w:pPr>
        <w:pStyle w:val="SisennysC1"/>
        <w:ind w:left="0"/>
        <w:jc w:val="left"/>
        <w:rPr>
          <w:rFonts w:ascii="Times New Roman" w:hAnsi="Times New Roman"/>
          <w:i/>
          <w:iCs/>
          <w:color w:val="000000"/>
          <w:szCs w:val="24"/>
          <w:lang w:val="en-US"/>
        </w:rPr>
      </w:pPr>
      <w:r w:rsidRPr="0037553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Guard Jaeger Regimen</w:t>
      </w:r>
      <w:r w:rsidRPr="00375534">
        <w:rPr>
          <w:rFonts w:ascii="Times New Roman" w:hAnsi="Times New Roman"/>
          <w:i/>
          <w:iCs/>
          <w:color w:val="000000"/>
          <w:szCs w:val="24"/>
          <w:lang w:val="en-US"/>
        </w:rPr>
        <w:t xml:space="preserve">t </w:t>
      </w:r>
    </w:p>
    <w:p w:rsidR="00BF6305" w:rsidRPr="00375534" w:rsidRDefault="00BF6305" w:rsidP="00BF6305">
      <w:pPr>
        <w:pStyle w:val="SisennysC1"/>
        <w:ind w:left="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37553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P.O. Box 6</w:t>
      </w:r>
    </w:p>
    <w:p w:rsidR="007F1AC7" w:rsidRPr="00375534" w:rsidRDefault="006A1247" w:rsidP="007F1AC7">
      <w:pPr>
        <w:pStyle w:val="SisennysC1"/>
        <w:ind w:left="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37553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FIN-00861HELSINKI</w:t>
      </w:r>
      <w:r w:rsidR="00B80EAF" w:rsidRPr="0037553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ab/>
      </w:r>
      <w:r w:rsidR="00B80EAF" w:rsidRPr="0037553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ab/>
      </w:r>
      <w:r w:rsidR="007F1AC7" w:rsidRPr="00375534">
        <w:rPr>
          <w:rFonts w:ascii="Times New Roman" w:hAnsi="Times New Roman"/>
          <w:i/>
          <w:color w:val="000000"/>
          <w:szCs w:val="24"/>
          <w:lang w:val="en-US"/>
        </w:rPr>
        <w:tab/>
      </w:r>
    </w:p>
    <w:p w:rsidR="008F2767" w:rsidRPr="00D753E5" w:rsidRDefault="008F2767" w:rsidP="008F2767">
      <w:pPr>
        <w:pStyle w:val="SisennysC1"/>
        <w:ind w:left="0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D753E5">
        <w:rPr>
          <w:rFonts w:ascii="Times New Roman" w:hAnsi="Times New Roman" w:cs="Times New Roman"/>
          <w:i/>
          <w:iCs/>
          <w:sz w:val="24"/>
          <w:szCs w:val="24"/>
          <w:lang w:val="en-GB"/>
        </w:rPr>
        <w:t>Tel: +358-299 421 410</w:t>
      </w:r>
    </w:p>
    <w:p w:rsidR="00B80EAF" w:rsidRPr="00D753E5" w:rsidRDefault="008F2767" w:rsidP="008F2767">
      <w:pPr>
        <w:pStyle w:val="SisennysC1"/>
        <w:ind w:left="0"/>
        <w:rPr>
          <w:rFonts w:ascii="Times New Roman" w:hAnsi="Times New Roman"/>
          <w:i/>
          <w:szCs w:val="24"/>
          <w:lang w:val="en-US"/>
        </w:rPr>
      </w:pPr>
      <w:r w:rsidRPr="00D753E5">
        <w:rPr>
          <w:rFonts w:ascii="Times New Roman" w:hAnsi="Times New Roman" w:cs="Times New Roman"/>
          <w:i/>
          <w:iCs/>
          <w:sz w:val="24"/>
          <w:szCs w:val="24"/>
          <w:lang w:val="en-GB"/>
        </w:rPr>
        <w:t>E-mail: hans-christian.sundqvist@mil.fi</w:t>
      </w:r>
      <w:r w:rsidR="00B80EAF" w:rsidRPr="00D753E5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="00B80EAF" w:rsidRPr="00D753E5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</w:p>
    <w:p w:rsidR="00A23EEE" w:rsidRPr="00BE6327" w:rsidRDefault="00A23EEE" w:rsidP="00B80EAF">
      <w:pPr>
        <w:pStyle w:val="SisennysC1"/>
        <w:ind w:left="0"/>
        <w:rPr>
          <w:rFonts w:ascii="Times New Roman" w:hAnsi="Times New Roman"/>
          <w:i/>
          <w:color w:val="000000"/>
          <w:szCs w:val="24"/>
          <w:lang w:val="en-US"/>
        </w:rPr>
      </w:pPr>
    </w:p>
    <w:p w:rsidR="00A23EEE" w:rsidRPr="00BE6327" w:rsidRDefault="00A23EEE" w:rsidP="00B80EAF">
      <w:pPr>
        <w:pStyle w:val="SisennysC1"/>
        <w:ind w:left="0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0"/>
        <w:gridCol w:w="3629"/>
        <w:gridCol w:w="1444"/>
        <w:gridCol w:w="1375"/>
      </w:tblGrid>
      <w:tr w:rsidR="008A7475" w:rsidRPr="00A53ABF" w:rsidTr="00DC4E05">
        <w:tc>
          <w:tcPr>
            <w:tcW w:w="3890" w:type="dxa"/>
            <w:shd w:val="clear" w:color="auto" w:fill="auto"/>
          </w:tcPr>
          <w:p w:rsidR="008A7475" w:rsidRPr="00A53ABF" w:rsidRDefault="007F1AC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  <w:r w:rsidRPr="00BE6327">
              <w:rPr>
                <w:rFonts w:ascii="Times New Roman" w:hAnsi="Times New Roman"/>
                <w:i/>
                <w:color w:val="000000"/>
                <w:szCs w:val="24"/>
                <w:lang w:val="en-US"/>
              </w:rPr>
              <w:tab/>
            </w:r>
            <w:r w:rsidR="008A7475" w:rsidRPr="00A53ABF">
              <w:rPr>
                <w:rFonts w:ascii="Times New Roman" w:hAnsi="Times New Roman"/>
                <w:b/>
                <w:i/>
                <w:color w:val="000000"/>
                <w:lang w:val="en-GB"/>
              </w:rPr>
              <w:t>NATION</w:t>
            </w:r>
          </w:p>
          <w:p w:rsidR="008A7475" w:rsidRPr="00A53ABF" w:rsidRDefault="008A747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</w:p>
        </w:tc>
        <w:tc>
          <w:tcPr>
            <w:tcW w:w="6674" w:type="dxa"/>
            <w:gridSpan w:val="3"/>
            <w:shd w:val="clear" w:color="auto" w:fill="auto"/>
          </w:tcPr>
          <w:p w:rsidR="008A7475" w:rsidRPr="00A53ABF" w:rsidRDefault="008A747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</w:tr>
      <w:tr w:rsidR="008A7475" w:rsidRPr="00A53ABF" w:rsidTr="00DC4E05">
        <w:tc>
          <w:tcPr>
            <w:tcW w:w="10564" w:type="dxa"/>
            <w:gridSpan w:val="4"/>
            <w:shd w:val="clear" w:color="auto" w:fill="auto"/>
          </w:tcPr>
          <w:p w:rsidR="008A7475" w:rsidRPr="00A53ABF" w:rsidRDefault="008A7475" w:rsidP="00A53ABF">
            <w:pPr>
              <w:pStyle w:val="SisennysC1"/>
              <w:ind w:left="0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  <w:p w:rsidR="008A7475" w:rsidRPr="00A53ABF" w:rsidRDefault="008A7475" w:rsidP="00A53ABF">
            <w:pPr>
              <w:pStyle w:val="SisennysC1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To be return</w:t>
            </w:r>
            <w:r w:rsidR="0053246C" w:rsidRPr="00A53AB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ed</w:t>
            </w:r>
            <w:r w:rsidRPr="00A53AB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before </w:t>
            </w:r>
            <w:r w:rsidR="007D1B7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23</w:t>
            </w:r>
            <w:r w:rsidR="00B80EAF" w:rsidRPr="00A53AB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</w:t>
            </w:r>
            <w:r w:rsidR="003755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April</w:t>
            </w:r>
            <w:r w:rsidRPr="00A53ABF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 xml:space="preserve"> 20</w:t>
            </w:r>
            <w:r w:rsidR="007D1B76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>23</w:t>
            </w:r>
          </w:p>
          <w:p w:rsidR="008A7475" w:rsidRPr="00A53ABF" w:rsidRDefault="008A747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</w:tr>
      <w:tr w:rsidR="00597CA4" w:rsidRPr="00A53ABF" w:rsidTr="00DC4E05">
        <w:tc>
          <w:tcPr>
            <w:tcW w:w="7690" w:type="dxa"/>
            <w:gridSpan w:val="2"/>
            <w:shd w:val="clear" w:color="auto" w:fill="auto"/>
          </w:tcPr>
          <w:p w:rsidR="00597CA4" w:rsidRPr="00A53ABF" w:rsidRDefault="00597CA4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lang w:val="en-GB"/>
              </w:rPr>
              <w:t>PARTICIPATION AND NUMBER OF COMPETITORS</w:t>
            </w:r>
          </w:p>
        </w:tc>
        <w:tc>
          <w:tcPr>
            <w:tcW w:w="1480" w:type="dxa"/>
            <w:shd w:val="clear" w:color="auto" w:fill="auto"/>
          </w:tcPr>
          <w:p w:rsidR="00597CA4" w:rsidRPr="00A53ABF" w:rsidRDefault="00597CA4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28"/>
              <w:jc w:val="center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lang w:val="en-GB"/>
              </w:rPr>
              <w:t>YES</w:t>
            </w:r>
          </w:p>
        </w:tc>
        <w:tc>
          <w:tcPr>
            <w:tcW w:w="1394" w:type="dxa"/>
            <w:shd w:val="clear" w:color="auto" w:fill="auto"/>
          </w:tcPr>
          <w:p w:rsidR="00597CA4" w:rsidRPr="00A53ABF" w:rsidRDefault="00597CA4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"/>
              <w:jc w:val="center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lang w:val="en-GB"/>
              </w:rPr>
              <w:t>NO</w:t>
            </w:r>
          </w:p>
        </w:tc>
      </w:tr>
      <w:tr w:rsidR="00C1385D" w:rsidRPr="00A53ABF" w:rsidTr="00DC4E05">
        <w:tc>
          <w:tcPr>
            <w:tcW w:w="7690" w:type="dxa"/>
            <w:gridSpan w:val="2"/>
            <w:shd w:val="clear" w:color="auto" w:fill="auto"/>
          </w:tcPr>
          <w:p w:rsidR="00C1385D" w:rsidRPr="00A53ABF" w:rsidRDefault="00C1385D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i/>
                <w:color w:val="000000"/>
                <w:lang w:val="en-GB"/>
              </w:rPr>
              <w:t>Participation</w:t>
            </w:r>
          </w:p>
          <w:p w:rsidR="008A7475" w:rsidRPr="00A53ABF" w:rsidRDefault="008A747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  <w:tc>
          <w:tcPr>
            <w:tcW w:w="1480" w:type="dxa"/>
            <w:shd w:val="clear" w:color="auto" w:fill="auto"/>
          </w:tcPr>
          <w:p w:rsidR="00C1385D" w:rsidRPr="00A53ABF" w:rsidRDefault="00C1385D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jc w:val="center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  <w:tc>
          <w:tcPr>
            <w:tcW w:w="1394" w:type="dxa"/>
            <w:shd w:val="clear" w:color="auto" w:fill="auto"/>
          </w:tcPr>
          <w:p w:rsidR="00C1385D" w:rsidRPr="00A53ABF" w:rsidRDefault="00C1385D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jc w:val="center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</w:tr>
      <w:tr w:rsidR="00DC4E05" w:rsidRPr="00A53ABF" w:rsidTr="00DC4E05">
        <w:tc>
          <w:tcPr>
            <w:tcW w:w="7690" w:type="dxa"/>
            <w:gridSpan w:val="2"/>
            <w:vMerge w:val="restart"/>
            <w:shd w:val="clear" w:color="auto" w:fill="auto"/>
          </w:tcPr>
          <w:p w:rsidR="00DC4E05" w:rsidRPr="00D753E5" w:rsidRDefault="00DC4E05" w:rsidP="00A53ABF">
            <w:pPr>
              <w:pStyle w:val="Oletusteksti"/>
              <w:tabs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lang w:val="en-GB"/>
              </w:rPr>
            </w:pPr>
            <w:r w:rsidRPr="00D753E5">
              <w:rPr>
                <w:rFonts w:ascii="Times New Roman" w:hAnsi="Times New Roman"/>
                <w:i/>
                <w:lang w:val="en-GB"/>
              </w:rPr>
              <w:t>Number of Officials</w:t>
            </w:r>
          </w:p>
        </w:tc>
        <w:tc>
          <w:tcPr>
            <w:tcW w:w="1480" w:type="dxa"/>
            <w:shd w:val="clear" w:color="auto" w:fill="auto"/>
          </w:tcPr>
          <w:p w:rsidR="00DC4E05" w:rsidRPr="00D753E5" w:rsidRDefault="00DC4E05" w:rsidP="001609EB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jc w:val="center"/>
              <w:rPr>
                <w:rFonts w:ascii="Times New Roman" w:hAnsi="Times New Roman"/>
                <w:b/>
                <w:i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lang w:val="en-GB"/>
              </w:rPr>
              <w:t>Men</w:t>
            </w:r>
          </w:p>
        </w:tc>
        <w:tc>
          <w:tcPr>
            <w:tcW w:w="1394" w:type="dxa"/>
            <w:shd w:val="clear" w:color="auto" w:fill="auto"/>
          </w:tcPr>
          <w:p w:rsidR="00DC4E05" w:rsidRPr="00D753E5" w:rsidRDefault="00DC4E05" w:rsidP="001609EB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"/>
              <w:jc w:val="center"/>
              <w:rPr>
                <w:rFonts w:ascii="Times New Roman" w:hAnsi="Times New Roman"/>
                <w:b/>
                <w:i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lang w:val="en-GB"/>
              </w:rPr>
              <w:t>Women</w:t>
            </w:r>
          </w:p>
        </w:tc>
      </w:tr>
      <w:tr w:rsidR="00DC4E05" w:rsidRPr="00A53ABF" w:rsidTr="00DC4E05">
        <w:trPr>
          <w:trHeight w:val="552"/>
        </w:trPr>
        <w:tc>
          <w:tcPr>
            <w:tcW w:w="7690" w:type="dxa"/>
            <w:gridSpan w:val="2"/>
            <w:vMerge/>
            <w:shd w:val="clear" w:color="auto" w:fill="auto"/>
          </w:tcPr>
          <w:p w:rsidR="00DC4E05" w:rsidRPr="001609EB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365F91"/>
                <w:lang w:val="en-GB"/>
              </w:rPr>
            </w:pPr>
          </w:p>
        </w:tc>
        <w:tc>
          <w:tcPr>
            <w:tcW w:w="1480" w:type="dxa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jc w:val="center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  <w:tc>
          <w:tcPr>
            <w:tcW w:w="1394" w:type="dxa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jc w:val="center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</w:tr>
      <w:tr w:rsidR="00DC4E05" w:rsidRPr="00A53ABF" w:rsidTr="00DC4E05">
        <w:tc>
          <w:tcPr>
            <w:tcW w:w="7690" w:type="dxa"/>
            <w:gridSpan w:val="2"/>
            <w:vMerge w:val="restart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i/>
                <w:color w:val="000000"/>
                <w:lang w:val="en-GB"/>
              </w:rPr>
              <w:t>Number of competitors</w:t>
            </w:r>
          </w:p>
          <w:p w:rsidR="00DC4E05" w:rsidRPr="00A53ABF" w:rsidRDefault="00DC4E05" w:rsidP="00A53ABF">
            <w:pPr>
              <w:pStyle w:val="Oletusteksti"/>
              <w:tabs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  <w:p w:rsidR="00DC4E05" w:rsidRPr="00A53ABF" w:rsidRDefault="00DC4E05" w:rsidP="00A53ABF">
            <w:pPr>
              <w:pStyle w:val="Oletusteksti"/>
              <w:tabs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  <w:tc>
          <w:tcPr>
            <w:tcW w:w="1480" w:type="dxa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jc w:val="center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lang w:val="en-GB"/>
              </w:rPr>
              <w:t>Men</w:t>
            </w:r>
          </w:p>
        </w:tc>
        <w:tc>
          <w:tcPr>
            <w:tcW w:w="1394" w:type="dxa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"/>
              <w:jc w:val="center"/>
              <w:rPr>
                <w:rFonts w:ascii="Times New Roman" w:hAnsi="Times New Roman"/>
                <w:b/>
                <w:i/>
                <w:color w:val="000000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lang w:val="en-GB"/>
              </w:rPr>
              <w:t>Women</w:t>
            </w:r>
          </w:p>
        </w:tc>
      </w:tr>
      <w:tr w:rsidR="00DC4E05" w:rsidRPr="00A53ABF" w:rsidTr="00DC4E05">
        <w:tc>
          <w:tcPr>
            <w:tcW w:w="7690" w:type="dxa"/>
            <w:gridSpan w:val="2"/>
            <w:vMerge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  <w:tc>
          <w:tcPr>
            <w:tcW w:w="1480" w:type="dxa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39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  <w:tc>
          <w:tcPr>
            <w:tcW w:w="1394" w:type="dxa"/>
            <w:shd w:val="clear" w:color="auto" w:fill="auto"/>
          </w:tcPr>
          <w:p w:rsidR="00DC4E05" w:rsidRPr="00A53ABF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282"/>
              <w:rPr>
                <w:rFonts w:ascii="Times New Roman" w:hAnsi="Times New Roman"/>
                <w:i/>
                <w:color w:val="000000"/>
                <w:lang w:val="en-GB"/>
              </w:rPr>
            </w:pPr>
          </w:p>
        </w:tc>
      </w:tr>
    </w:tbl>
    <w:p w:rsidR="00A23EEE" w:rsidRDefault="00A23EEE" w:rsidP="00A23EEE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</w:p>
    <w:p w:rsidR="0031179C" w:rsidRDefault="0031179C" w:rsidP="00A23EEE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u w:val="single"/>
          <w:lang w:val="en-GB"/>
        </w:rPr>
      </w:pPr>
    </w:p>
    <w:p w:rsidR="00A23EEE" w:rsidRPr="00A23EEE" w:rsidRDefault="00FB02F3" w:rsidP="00A23EEE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u w:val="single"/>
          <w:lang w:val="en-GB"/>
        </w:rPr>
      </w:pPr>
      <w:r>
        <w:rPr>
          <w:rFonts w:ascii="Times New Roman" w:hAnsi="Times New Roman"/>
          <w:i/>
          <w:color w:val="000000"/>
          <w:u w:val="single"/>
          <w:lang w:val="en-GB"/>
        </w:rPr>
        <w:t>Your point of contact</w:t>
      </w:r>
      <w:r w:rsidR="002B2314">
        <w:rPr>
          <w:rFonts w:ascii="Times New Roman" w:hAnsi="Times New Roman"/>
          <w:i/>
          <w:color w:val="000000"/>
          <w:u w:val="single"/>
          <w:lang w:val="en-GB"/>
        </w:rPr>
        <w:t xml:space="preserve"> (phone, email/fax)</w:t>
      </w:r>
      <w:r>
        <w:rPr>
          <w:rFonts w:ascii="Times New Roman" w:hAnsi="Times New Roman"/>
          <w:i/>
          <w:color w:val="000000"/>
          <w:u w:val="single"/>
          <w:lang w:val="en-GB"/>
        </w:rPr>
        <w:t xml:space="preserve">: </w:t>
      </w:r>
      <w:r w:rsidR="00A23EEE">
        <w:rPr>
          <w:rFonts w:ascii="Times New Roman" w:hAnsi="Times New Roman"/>
          <w:i/>
          <w:color w:val="000000"/>
          <w:u w:val="single"/>
          <w:lang w:val="en-GB"/>
        </w:rPr>
        <w:t xml:space="preserve">                                                                                        </w:t>
      </w:r>
    </w:p>
    <w:p w:rsidR="008A7475" w:rsidRDefault="008A7475" w:rsidP="00FD6E7D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left="714" w:right="839"/>
        <w:rPr>
          <w:rFonts w:ascii="Times New Roman" w:hAnsi="Times New Roman"/>
          <w:i/>
          <w:color w:val="000000"/>
          <w:lang w:val="en-GB"/>
        </w:rPr>
      </w:pPr>
    </w:p>
    <w:p w:rsidR="00A23EEE" w:rsidRDefault="00A23EEE" w:rsidP="00FD6E7D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left="714" w:right="839"/>
        <w:rPr>
          <w:rFonts w:ascii="Times New Roman" w:hAnsi="Times New Roman"/>
          <w:i/>
          <w:color w:val="000000"/>
          <w:lang w:val="en-GB"/>
        </w:rPr>
      </w:pPr>
    </w:p>
    <w:p w:rsidR="00FB02F3" w:rsidRDefault="00FB02F3" w:rsidP="00F5103C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</w:p>
    <w:p w:rsidR="00FB02F3" w:rsidRDefault="00FB02F3" w:rsidP="00F5103C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</w:p>
    <w:p w:rsidR="009577AD" w:rsidRPr="003B582A" w:rsidRDefault="008A7475" w:rsidP="00F5103C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 w:rsidRPr="003B582A">
        <w:rPr>
          <w:rFonts w:ascii="Times New Roman" w:hAnsi="Times New Roman"/>
          <w:i/>
          <w:color w:val="000000"/>
          <w:lang w:val="en-GB"/>
        </w:rPr>
        <w:t>Date:</w:t>
      </w:r>
      <w:r w:rsidRPr="003B582A">
        <w:rPr>
          <w:rFonts w:ascii="Times New Roman" w:hAnsi="Times New Roman"/>
          <w:i/>
          <w:color w:val="000000"/>
          <w:lang w:val="en-GB"/>
        </w:rPr>
        <w:tab/>
      </w:r>
      <w:r w:rsidRPr="003B582A">
        <w:rPr>
          <w:rFonts w:ascii="Times New Roman" w:hAnsi="Times New Roman"/>
          <w:i/>
          <w:color w:val="000000"/>
          <w:lang w:val="en-GB"/>
        </w:rPr>
        <w:tab/>
      </w:r>
      <w:r w:rsidRPr="003B582A">
        <w:rPr>
          <w:rFonts w:ascii="Times New Roman" w:hAnsi="Times New Roman"/>
          <w:i/>
          <w:color w:val="000000"/>
          <w:lang w:val="en-GB"/>
        </w:rPr>
        <w:tab/>
        <w:t>Signature:</w:t>
      </w:r>
    </w:p>
    <w:p w:rsidR="008A7475" w:rsidRPr="003B582A" w:rsidRDefault="008A7475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left="714" w:right="839"/>
        <w:rPr>
          <w:rFonts w:ascii="Times New Roman" w:hAnsi="Times New Roman"/>
          <w:i/>
          <w:color w:val="000000"/>
          <w:lang w:val="en-GB"/>
        </w:rPr>
      </w:pPr>
    </w:p>
    <w:p w:rsidR="008A7475" w:rsidRPr="003B582A" w:rsidRDefault="0031179C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left="714" w:right="839"/>
        <w:rPr>
          <w:rFonts w:ascii="Times New Roman" w:hAnsi="Times New Roman"/>
          <w:i/>
          <w:color w:val="000000"/>
          <w:lang w:val="en-GB"/>
        </w:rPr>
      </w:pPr>
      <w:r>
        <w:rPr>
          <w:rFonts w:ascii="Times New Roman" w:hAnsi="Times New Roman"/>
          <w:i/>
          <w:color w:val="000000"/>
          <w:lang w:val="en-GB"/>
        </w:rPr>
        <w:br w:type="page"/>
      </w:r>
      <w:r w:rsidR="008A7475" w:rsidRPr="003B582A">
        <w:rPr>
          <w:rFonts w:ascii="Times New Roman" w:hAnsi="Times New Roman"/>
          <w:i/>
          <w:color w:val="000000"/>
          <w:lang w:val="en-GB"/>
        </w:rPr>
        <w:lastRenderedPageBreak/>
        <w:tab/>
      </w:r>
      <w:r w:rsidR="008A7475" w:rsidRPr="003B582A">
        <w:rPr>
          <w:rFonts w:ascii="Times New Roman" w:hAnsi="Times New Roman"/>
          <w:i/>
          <w:color w:val="000000"/>
          <w:lang w:val="en-GB"/>
        </w:rPr>
        <w:tab/>
      </w:r>
      <w:r w:rsidR="008A7475" w:rsidRPr="003B582A">
        <w:rPr>
          <w:rFonts w:ascii="Times New Roman" w:hAnsi="Times New Roman"/>
          <w:i/>
          <w:color w:val="000000"/>
          <w:lang w:val="en-GB"/>
        </w:rPr>
        <w:tab/>
      </w:r>
      <w:r w:rsidR="008A7475" w:rsidRPr="003B582A">
        <w:rPr>
          <w:rFonts w:ascii="Times New Roman" w:hAnsi="Times New Roman"/>
          <w:i/>
          <w:color w:val="000000"/>
          <w:lang w:val="en-GB"/>
        </w:rPr>
        <w:tab/>
      </w:r>
      <w:r w:rsidR="008A7475" w:rsidRPr="003B582A">
        <w:rPr>
          <w:rFonts w:ascii="Times New Roman" w:hAnsi="Times New Roman"/>
          <w:i/>
          <w:color w:val="000000"/>
          <w:lang w:val="en-GB"/>
        </w:rPr>
        <w:tab/>
      </w:r>
      <w:r w:rsidR="008A7475" w:rsidRPr="003B582A">
        <w:rPr>
          <w:rFonts w:ascii="Times New Roman" w:hAnsi="Times New Roman"/>
          <w:i/>
          <w:color w:val="000000"/>
          <w:lang w:val="en-GB"/>
        </w:rPr>
        <w:tab/>
      </w:r>
      <w:r w:rsidR="008A7475" w:rsidRPr="003B582A">
        <w:rPr>
          <w:rFonts w:ascii="Times New Roman" w:hAnsi="Times New Roman"/>
          <w:i/>
          <w:color w:val="000000"/>
          <w:lang w:val="en-GB"/>
        </w:rPr>
        <w:tab/>
      </w:r>
      <w:r w:rsidR="005B5B0B">
        <w:rPr>
          <w:rFonts w:ascii="Times New Roman" w:hAnsi="Times New Roman"/>
          <w:b/>
          <w:i/>
          <w:color w:val="000000"/>
          <w:lang w:val="en-GB"/>
        </w:rPr>
        <w:t>ANNEX IV</w:t>
      </w:r>
      <w:r>
        <w:rPr>
          <w:rFonts w:ascii="Times New Roman" w:hAnsi="Times New Roman"/>
          <w:i/>
          <w:color w:val="000000"/>
          <w:lang w:val="en-GB"/>
        </w:rPr>
        <w:tab/>
      </w:r>
      <w:r>
        <w:rPr>
          <w:rFonts w:ascii="Times New Roman" w:hAnsi="Times New Roman"/>
          <w:i/>
          <w:color w:val="000000"/>
          <w:lang w:val="en-GB"/>
        </w:rPr>
        <w:tab/>
      </w:r>
      <w:r>
        <w:rPr>
          <w:rFonts w:ascii="Times New Roman" w:hAnsi="Times New Roman"/>
          <w:i/>
          <w:color w:val="000000"/>
          <w:lang w:val="en-GB"/>
        </w:rPr>
        <w:tab/>
      </w:r>
      <w:r w:rsidR="008A7475" w:rsidRPr="003B582A">
        <w:rPr>
          <w:rFonts w:ascii="Times New Roman" w:hAnsi="Times New Roman"/>
          <w:b/>
          <w:i/>
          <w:color w:val="000000"/>
          <w:lang w:val="en-GB"/>
        </w:rPr>
        <w:t>ANNEX III</w:t>
      </w:r>
    </w:p>
    <w:p w:rsidR="008A7475" w:rsidRPr="003B582A" w:rsidRDefault="008A7475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2012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</w:p>
    <w:p w:rsidR="0031179C" w:rsidRDefault="0031179C" w:rsidP="00B80EAF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2012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</w:p>
    <w:p w:rsidR="00894EC1" w:rsidRDefault="00894EC1" w:rsidP="00BF630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t>OPEN</w:t>
      </w:r>
      <w:r w:rsidRPr="003331BC"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Pr="003B582A">
        <w:rPr>
          <w:rFonts w:ascii="Times New Roman" w:hAnsi="Times New Roman"/>
          <w:b/>
          <w:i/>
          <w:color w:val="000000"/>
          <w:lang w:val="en-GB"/>
        </w:rPr>
        <w:t>NORDIC</w:t>
      </w:r>
      <w:r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MILITARY </w:t>
      </w:r>
      <w:r>
        <w:rPr>
          <w:rFonts w:ascii="Times New Roman" w:hAnsi="Times New Roman"/>
          <w:b/>
          <w:i/>
          <w:color w:val="000000"/>
          <w:lang w:val="en-GB"/>
        </w:rPr>
        <w:t>PENTATHLON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  <w:r>
        <w:rPr>
          <w:rFonts w:ascii="Times New Roman" w:hAnsi="Times New Roman"/>
          <w:b/>
          <w:i/>
          <w:color w:val="000000"/>
          <w:lang w:val="en-GB"/>
        </w:rPr>
        <w:t>CHAMPIONSHIP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</w:p>
    <w:p w:rsidR="007D1B76" w:rsidRPr="003B582A" w:rsidRDefault="007D1B76" w:rsidP="007D1B76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>
        <w:rPr>
          <w:rFonts w:ascii="Times New Roman" w:hAnsi="Times New Roman"/>
          <w:i/>
          <w:color w:val="000000"/>
          <w:lang w:val="en-GB"/>
        </w:rPr>
        <w:t>Helsinki</w:t>
      </w:r>
      <w:r w:rsidRPr="003B582A">
        <w:rPr>
          <w:rFonts w:ascii="Times New Roman" w:hAnsi="Times New Roman"/>
          <w:i/>
          <w:color w:val="000000"/>
          <w:lang w:val="en-GB"/>
        </w:rPr>
        <w:t>,</w:t>
      </w:r>
      <w:r>
        <w:rPr>
          <w:rFonts w:ascii="Times New Roman" w:hAnsi="Times New Roman"/>
          <w:i/>
          <w:color w:val="000000"/>
          <w:lang w:val="en-GB"/>
        </w:rPr>
        <w:t xml:space="preserve"> 26.-30.6.2023</w:t>
      </w:r>
    </w:p>
    <w:p w:rsidR="008A7475" w:rsidRPr="003B582A" w:rsidRDefault="008A7475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</w:p>
    <w:p w:rsidR="008A7475" w:rsidRPr="003B582A" w:rsidRDefault="008A7475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 w:rsidRPr="003B582A">
        <w:rPr>
          <w:rFonts w:ascii="Times New Roman" w:hAnsi="Times New Roman"/>
          <w:b/>
          <w:i/>
          <w:color w:val="000000"/>
          <w:lang w:val="en-GB"/>
        </w:rPr>
        <w:t>FINAL AGREEMENT</w:t>
      </w:r>
      <w:r w:rsidR="002172A8" w:rsidRPr="003B582A">
        <w:rPr>
          <w:rFonts w:ascii="Times New Roman" w:hAnsi="Times New Roman"/>
          <w:b/>
          <w:i/>
          <w:color w:val="000000"/>
          <w:lang w:val="en-GB"/>
        </w:rPr>
        <w:t xml:space="preserve"> AND COMPOSITION OF </w:t>
      </w:r>
      <w:smartTag w:uri="urn:schemas-microsoft-com:office:smarttags" w:element="place">
        <w:smartTag w:uri="urn:schemas-microsoft-com:office:smarttags" w:element="City">
          <w:r w:rsidR="002172A8" w:rsidRPr="003B582A">
            <w:rPr>
              <w:rFonts w:ascii="Times New Roman" w:hAnsi="Times New Roman"/>
              <w:b/>
              <w:i/>
              <w:color w:val="000000"/>
              <w:lang w:val="en-GB"/>
            </w:rPr>
            <w:t>MISSION</w:t>
          </w:r>
        </w:smartTag>
      </w:smartTag>
      <w:r w:rsidR="002172A8"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</w:p>
    <w:p w:rsidR="00F5103C" w:rsidRPr="003B582A" w:rsidRDefault="00F5103C" w:rsidP="008A747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-1"/>
        <w:rPr>
          <w:rFonts w:ascii="Times New Roman" w:hAnsi="Times New Roman"/>
          <w:i/>
          <w:color w:val="000000"/>
          <w:lang w:val="en-GB"/>
        </w:rPr>
      </w:pPr>
    </w:p>
    <w:p w:rsidR="00BF6305" w:rsidRPr="003B582A" w:rsidRDefault="00BF6305" w:rsidP="00BF630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-1"/>
        <w:rPr>
          <w:rFonts w:ascii="Times New Roman" w:hAnsi="Times New Roman"/>
          <w:i/>
          <w:color w:val="000000"/>
          <w:lang w:val="en-GB"/>
        </w:rPr>
      </w:pPr>
      <w:r w:rsidRPr="003B582A">
        <w:rPr>
          <w:rFonts w:ascii="Times New Roman" w:hAnsi="Times New Roman"/>
          <w:b/>
          <w:i/>
          <w:color w:val="000000"/>
          <w:lang w:val="en-GB"/>
        </w:rPr>
        <w:t>To</w:t>
      </w:r>
      <w:r w:rsidRPr="003B582A">
        <w:rPr>
          <w:rFonts w:ascii="Times New Roman" w:hAnsi="Times New Roman"/>
          <w:b/>
          <w:i/>
          <w:color w:val="000000"/>
          <w:lang w:val="en-GB"/>
        </w:rPr>
        <w:tab/>
      </w:r>
      <w:r w:rsidRPr="003B582A">
        <w:rPr>
          <w:rFonts w:ascii="Times New Roman" w:hAnsi="Times New Roman"/>
          <w:b/>
          <w:i/>
          <w:color w:val="000000"/>
          <w:lang w:val="en-GB"/>
        </w:rPr>
        <w:tab/>
      </w:r>
      <w:r w:rsidRPr="003B582A">
        <w:rPr>
          <w:rFonts w:ascii="Times New Roman" w:hAnsi="Times New Roman"/>
          <w:i/>
          <w:color w:val="000000"/>
          <w:lang w:val="en-GB"/>
        </w:rPr>
        <w:tab/>
      </w:r>
      <w:r>
        <w:rPr>
          <w:rFonts w:ascii="Times New Roman" w:hAnsi="Times New Roman"/>
          <w:i/>
          <w:color w:val="000000"/>
          <w:lang w:val="en-GB"/>
        </w:rPr>
        <w:tab/>
      </w:r>
      <w:r>
        <w:rPr>
          <w:rFonts w:ascii="Times New Roman" w:hAnsi="Times New Roman"/>
          <w:i/>
          <w:color w:val="000000"/>
          <w:lang w:val="en-GB"/>
        </w:rPr>
        <w:tab/>
        <w:t xml:space="preserve">           </w:t>
      </w:r>
    </w:p>
    <w:p w:rsidR="00BF6305" w:rsidRPr="00BF6305" w:rsidRDefault="00BF6305" w:rsidP="00BF6305">
      <w:pPr>
        <w:pStyle w:val="SisennysC1"/>
        <w:ind w:left="0"/>
        <w:jc w:val="left"/>
        <w:rPr>
          <w:rFonts w:ascii="Times New Roman" w:hAnsi="Times New Roman"/>
          <w:i/>
          <w:iCs/>
          <w:color w:val="000000"/>
          <w:szCs w:val="24"/>
          <w:lang w:val="en-GB"/>
        </w:rPr>
      </w:pPr>
      <w:r w:rsidRPr="00BF6305">
        <w:rPr>
          <w:rFonts w:ascii="Times New Roman" w:hAnsi="Times New Roman" w:cs="Times New Roman"/>
          <w:i/>
          <w:iCs/>
          <w:color w:val="000000"/>
          <w:sz w:val="24"/>
          <w:szCs w:val="24"/>
          <w:lang w:val="en-GB"/>
        </w:rPr>
        <w:t>Guard Jaeger Regimen</w:t>
      </w:r>
      <w:r w:rsidRPr="00BF6305">
        <w:rPr>
          <w:rFonts w:ascii="Times New Roman" w:hAnsi="Times New Roman"/>
          <w:i/>
          <w:iCs/>
          <w:color w:val="000000"/>
          <w:szCs w:val="24"/>
          <w:lang w:val="en-GB"/>
        </w:rPr>
        <w:t xml:space="preserve">t </w:t>
      </w:r>
    </w:p>
    <w:p w:rsidR="00BF6305" w:rsidRPr="00BF6305" w:rsidRDefault="00BF6305" w:rsidP="00BF6305">
      <w:pPr>
        <w:pStyle w:val="SisennysC1"/>
        <w:ind w:left="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</w:pPr>
      <w:smartTag w:uri="urn:schemas-microsoft-com:office:smarttags" w:element="address">
        <w:smartTag w:uri="urn:schemas-microsoft-com:office:smarttags" w:element="Street">
          <w:r w:rsidRPr="00BF6305">
            <w:rPr>
              <w:rFonts w:ascii="Times New Roman" w:hAnsi="Times New Roman" w:cs="Times New Roman"/>
              <w:i/>
              <w:color w:val="000000"/>
              <w:sz w:val="24"/>
              <w:szCs w:val="24"/>
              <w:lang w:val="en-GB"/>
            </w:rPr>
            <w:t>P.O. Box</w:t>
          </w:r>
        </w:smartTag>
        <w:r w:rsidRPr="00BF6305">
          <w:rPr>
            <w:rFonts w:ascii="Times New Roman" w:hAnsi="Times New Roman" w:cs="Times New Roman"/>
            <w:i/>
            <w:color w:val="000000"/>
            <w:sz w:val="24"/>
            <w:szCs w:val="24"/>
            <w:lang w:val="en-GB"/>
          </w:rPr>
          <w:t xml:space="preserve"> 6</w:t>
        </w:r>
      </w:smartTag>
    </w:p>
    <w:p w:rsidR="00BF6305" w:rsidRPr="00BE6327" w:rsidRDefault="00BF6305" w:rsidP="00BF6305">
      <w:pPr>
        <w:pStyle w:val="SisennysC1"/>
        <w:ind w:left="0"/>
        <w:jc w:val="lef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E6327">
        <w:rPr>
          <w:rFonts w:ascii="Times New Roman" w:hAnsi="Times New Roman" w:cs="Times New Roman"/>
          <w:i/>
          <w:color w:val="000000"/>
          <w:sz w:val="24"/>
          <w:szCs w:val="24"/>
        </w:rPr>
        <w:t>FIN-00861HELSINKII</w:t>
      </w:r>
      <w:r w:rsidRPr="00BE6327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E6327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E6327">
        <w:rPr>
          <w:rFonts w:ascii="Times New Roman" w:hAnsi="Times New Roman"/>
          <w:i/>
          <w:color w:val="000000"/>
          <w:szCs w:val="24"/>
        </w:rPr>
        <w:tab/>
      </w:r>
    </w:p>
    <w:p w:rsidR="008F2767" w:rsidRPr="00D753E5" w:rsidRDefault="008F2767" w:rsidP="008F2767">
      <w:pPr>
        <w:pStyle w:val="SisennysC1"/>
        <w:ind w:left="0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D753E5">
        <w:rPr>
          <w:rFonts w:ascii="Times New Roman" w:hAnsi="Times New Roman" w:cs="Times New Roman"/>
          <w:i/>
          <w:iCs/>
          <w:sz w:val="24"/>
          <w:szCs w:val="24"/>
          <w:lang w:val="en-GB"/>
        </w:rPr>
        <w:t>Tel: +358-299 421 410</w:t>
      </w:r>
    </w:p>
    <w:p w:rsidR="00BE6327" w:rsidRPr="00D753E5" w:rsidRDefault="008F2767" w:rsidP="008F2767">
      <w:pPr>
        <w:pStyle w:val="SisennysC1"/>
        <w:ind w:left="0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D753E5">
        <w:rPr>
          <w:rFonts w:ascii="Times New Roman" w:hAnsi="Times New Roman" w:cs="Times New Roman"/>
          <w:i/>
          <w:iCs/>
          <w:sz w:val="24"/>
          <w:szCs w:val="24"/>
          <w:lang w:val="en-GB"/>
        </w:rPr>
        <w:t>E-mail: hans-christian.sundqvist@mil.fi</w:t>
      </w:r>
    </w:p>
    <w:p w:rsidR="00BF6305" w:rsidRPr="008F2767" w:rsidRDefault="00BF6305" w:rsidP="00BF630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Cs w:val="24"/>
          <w:lang w:val="en-GB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410"/>
        <w:gridCol w:w="2835"/>
        <w:gridCol w:w="2693"/>
      </w:tblGrid>
      <w:tr w:rsidR="00C20929" w:rsidRPr="003B582A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0929" w:rsidRPr="003B582A" w:rsidRDefault="00C20929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b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b/>
                <w:i/>
                <w:color w:val="000000"/>
                <w:szCs w:val="24"/>
                <w:lang w:val="en-GB"/>
              </w:rPr>
              <w:t>NATION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0929" w:rsidRPr="003B582A" w:rsidRDefault="00C20929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</w:tc>
      </w:tr>
      <w:tr w:rsidR="00C20929" w:rsidRPr="003B582A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103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0929" w:rsidRPr="003B582A" w:rsidRDefault="00C20929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  <w:p w:rsidR="00C20929" w:rsidRPr="003B582A" w:rsidRDefault="00C20929" w:rsidP="00C20929">
            <w:pPr>
              <w:pStyle w:val="SisennysC1"/>
              <w:ind w:left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To be return</w:t>
            </w:r>
            <w:r w:rsidR="0053246C" w:rsidRPr="003B582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ed</w:t>
            </w:r>
            <w:r w:rsidRPr="003B582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before </w:t>
            </w:r>
            <w:r w:rsidR="007D1B7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GB"/>
              </w:rPr>
              <w:t>21</w:t>
            </w:r>
            <w:r w:rsidRPr="003B582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 xml:space="preserve"> </w:t>
            </w:r>
            <w:r w:rsidR="00375534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 xml:space="preserve">May </w:t>
            </w:r>
            <w:r w:rsidRPr="003B582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>20</w:t>
            </w:r>
            <w:r w:rsidR="007D1B76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>23</w:t>
            </w:r>
          </w:p>
          <w:p w:rsidR="00C20929" w:rsidRPr="003B582A" w:rsidRDefault="00C20929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</w:tc>
      </w:tr>
      <w:tr w:rsidR="008A7475" w:rsidRPr="003B582A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8A7475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 xml:space="preserve"> Day of arrival:</w:t>
            </w:r>
          </w:p>
          <w:p w:rsidR="00F5103C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  <w:p w:rsidR="008A7475" w:rsidRPr="003B582A" w:rsidRDefault="008A7475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Time of arrival: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Place of arrival: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8A7475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 xml:space="preserve"> </w:t>
            </w:r>
            <w:r w:rsidR="00F5103C"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Means of transport:</w:t>
            </w:r>
          </w:p>
        </w:tc>
      </w:tr>
      <w:tr w:rsidR="008A7475" w:rsidRPr="003B582A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8A7475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 xml:space="preserve"> </w:t>
            </w:r>
            <w:r w:rsidR="00F5103C"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Day of departure:</w:t>
            </w:r>
          </w:p>
          <w:p w:rsidR="00F5103C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  <w:p w:rsidR="008A7475" w:rsidRPr="003B582A" w:rsidRDefault="008A7475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02F3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20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</w:rPr>
              <w:t xml:space="preserve">Time of </w:t>
            </w: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departure</w:t>
            </w:r>
            <w:r w:rsidRPr="003B582A">
              <w:rPr>
                <w:rFonts w:ascii="Times New Roman" w:hAnsi="Times New Roman"/>
                <w:i/>
                <w:color w:val="000000"/>
                <w:szCs w:val="24"/>
              </w:rPr>
              <w:t>:</w:t>
            </w: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 xml:space="preserve"> </w:t>
            </w:r>
          </w:p>
          <w:p w:rsidR="008A7475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20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 xml:space="preserve">                              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20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Place of departure: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475" w:rsidRPr="003B582A" w:rsidRDefault="00F5103C" w:rsidP="00313DAD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20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</w:tabs>
              <w:ind w:left="40" w:right="40"/>
              <w:rPr>
                <w:rFonts w:ascii="Times New Roman" w:hAnsi="Times New Roman"/>
                <w:i/>
                <w:color w:val="000000"/>
                <w:szCs w:val="24"/>
              </w:rPr>
            </w:pPr>
            <w:r w:rsidRPr="003B582A">
              <w:rPr>
                <w:rFonts w:ascii="Times New Roman" w:hAnsi="Times New Roman"/>
                <w:i/>
                <w:color w:val="000000"/>
                <w:szCs w:val="24"/>
                <w:lang w:val="en-GB"/>
              </w:rPr>
              <w:t>Means of transport:</w:t>
            </w:r>
          </w:p>
        </w:tc>
      </w:tr>
    </w:tbl>
    <w:p w:rsidR="00FD6E7D" w:rsidRPr="003B582A" w:rsidRDefault="00FD6E7D" w:rsidP="00FD6E7D">
      <w:pPr>
        <w:pStyle w:val="Oletusteksti"/>
        <w:rPr>
          <w:rFonts w:ascii="Times New Roman" w:hAnsi="Times New Roman"/>
          <w:b/>
          <w:i/>
          <w:color w:val="000000"/>
          <w:szCs w:val="24"/>
        </w:rPr>
      </w:pPr>
    </w:p>
    <w:p w:rsidR="002172A8" w:rsidRPr="003B582A" w:rsidRDefault="002172A8" w:rsidP="00FD6E7D">
      <w:pPr>
        <w:pStyle w:val="Oletusteksti"/>
        <w:rPr>
          <w:rFonts w:ascii="Times New Roman" w:hAnsi="Times New Roman"/>
          <w:b/>
          <w:i/>
          <w:color w:val="000000"/>
          <w:szCs w:val="24"/>
        </w:rPr>
      </w:pPr>
    </w:p>
    <w:p w:rsidR="0031179C" w:rsidRDefault="0031179C" w:rsidP="00FD6E7D">
      <w:pPr>
        <w:pStyle w:val="Oletusteksti"/>
        <w:rPr>
          <w:rFonts w:ascii="Times New Roman" w:hAnsi="Times New Roman"/>
          <w:b/>
          <w:i/>
          <w:color w:val="000000"/>
          <w:sz w:val="22"/>
          <w:szCs w:val="22"/>
          <w:lang w:val="en-GB"/>
        </w:rPr>
      </w:pPr>
    </w:p>
    <w:p w:rsidR="002172A8" w:rsidRPr="003B582A" w:rsidRDefault="002172A8" w:rsidP="00FD6E7D">
      <w:pPr>
        <w:pStyle w:val="Oletusteksti"/>
        <w:rPr>
          <w:rFonts w:ascii="Times New Roman" w:hAnsi="Times New Roman"/>
          <w:i/>
          <w:color w:val="000000"/>
          <w:sz w:val="22"/>
          <w:szCs w:val="22"/>
          <w:lang w:val="en-GB"/>
        </w:rPr>
      </w:pPr>
      <w:r w:rsidRPr="003B582A">
        <w:rPr>
          <w:rFonts w:ascii="Times New Roman" w:hAnsi="Times New Roman"/>
          <w:b/>
          <w:i/>
          <w:color w:val="000000"/>
          <w:sz w:val="22"/>
          <w:szCs w:val="22"/>
          <w:lang w:val="en-GB"/>
        </w:rPr>
        <w:t xml:space="preserve">Officials </w:t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 xml:space="preserve">      </w:t>
      </w:r>
    </w:p>
    <w:tbl>
      <w:tblPr>
        <w:tblpPr w:leftFromText="141" w:rightFromText="141" w:vertAnchor="text" w:horzAnchor="margin" w:tblpX="108" w:tblpY="133"/>
        <w:tblW w:w="10314" w:type="dxa"/>
        <w:tblLayout w:type="fixed"/>
        <w:tblLook w:val="0000" w:firstRow="0" w:lastRow="0" w:firstColumn="0" w:lastColumn="0" w:noHBand="0" w:noVBand="0"/>
      </w:tblPr>
      <w:tblGrid>
        <w:gridCol w:w="2301"/>
        <w:gridCol w:w="926"/>
        <w:gridCol w:w="1417"/>
        <w:gridCol w:w="1843"/>
        <w:gridCol w:w="1418"/>
        <w:gridCol w:w="2409"/>
      </w:tblGrid>
      <w:tr w:rsidR="00765E5F" w:rsidRPr="003B582A" w:rsidTr="00765E5F">
        <w:tblPrEx>
          <w:tblCellMar>
            <w:top w:w="0" w:type="dxa"/>
            <w:bottom w:w="0" w:type="dxa"/>
          </w:tblCellMar>
        </w:tblPrEx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 w:rsidRPr="003B582A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FUNCTION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765E5F" w:rsidRDefault="0031179C" w:rsidP="00765E5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40"/>
              <w:rPr>
                <w:rFonts w:ascii="Times New Roman" w:hAnsi="Times New Roman"/>
                <w:b/>
                <w:i/>
                <w:color w:val="000000"/>
                <w:sz w:val="16"/>
                <w:szCs w:val="22"/>
                <w:lang w:val="en-GB"/>
              </w:rPr>
            </w:pPr>
            <w:r w:rsidRPr="00765E5F">
              <w:rPr>
                <w:rFonts w:ascii="Times New Roman" w:hAnsi="Times New Roman"/>
                <w:b/>
                <w:i/>
                <w:color w:val="000000"/>
                <w:sz w:val="16"/>
                <w:szCs w:val="22"/>
                <w:lang w:val="en-GB"/>
              </w:rPr>
              <w:t>GENDER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D753E5" w:rsidRDefault="0031179C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RANK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D753E5" w:rsidRDefault="00DC4E05" w:rsidP="002F25F5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SURNAME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D753E5" w:rsidRDefault="00DC4E05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Given Name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D753E5" w:rsidRDefault="0031179C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PASSPORT</w:t>
            </w:r>
            <w:r w:rsid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 nr </w:t>
            </w:r>
            <w:r w:rsidR="00D753E5" w:rsidRPr="007D1B76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and</w:t>
            </w:r>
          </w:p>
          <w:p w:rsidR="0031179C" w:rsidRPr="00D753E5" w:rsidRDefault="00DC4E05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Date of Birth</w:t>
            </w:r>
          </w:p>
        </w:tc>
      </w:tr>
      <w:tr w:rsidR="00765E5F" w:rsidRPr="003B582A" w:rsidTr="00765E5F">
        <w:tblPrEx>
          <w:tblCellMar>
            <w:top w:w="0" w:type="dxa"/>
            <w:bottom w:w="0" w:type="dxa"/>
          </w:tblCellMar>
        </w:tblPrEx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40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>Chief of mission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765E5F" w:rsidRPr="003B582A" w:rsidTr="00765E5F">
        <w:tblPrEx>
          <w:tblCellMar>
            <w:top w:w="0" w:type="dxa"/>
            <w:bottom w:w="0" w:type="dxa"/>
          </w:tblCellMar>
        </w:tblPrEx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40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>Team Captain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765E5F" w:rsidRPr="003B582A" w:rsidTr="00765E5F">
        <w:tblPrEx>
          <w:tblCellMar>
            <w:top w:w="0" w:type="dxa"/>
            <w:bottom w:w="0" w:type="dxa"/>
          </w:tblCellMar>
        </w:tblPrEx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40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>Coach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 xml:space="preserve"> (male)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765E5F" w:rsidRPr="003B582A" w:rsidTr="00765E5F">
        <w:tblPrEx>
          <w:tblCellMar>
            <w:top w:w="0" w:type="dxa"/>
            <w:bottom w:w="0" w:type="dxa"/>
          </w:tblCellMar>
        </w:tblPrEx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 w:rsidRPr="003B582A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>Coach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 xml:space="preserve"> (female)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765E5F" w:rsidRPr="003B582A" w:rsidTr="00765E5F">
        <w:tblPrEx>
          <w:tblCellMar>
            <w:top w:w="0" w:type="dxa"/>
            <w:bottom w:w="0" w:type="dxa"/>
          </w:tblCellMar>
        </w:tblPrEx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>Ad libitum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1163B1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left="40" w:right="40"/>
              <w:jc w:val="center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79C" w:rsidRPr="003B582A" w:rsidRDefault="0031179C" w:rsidP="002172A8">
            <w:pPr>
              <w:pStyle w:val="Oletusteksti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F5103C" w:rsidRPr="003B582A" w:rsidRDefault="00F5103C" w:rsidP="00FD6E7D">
      <w:pPr>
        <w:pStyle w:val="Oletusteksti"/>
        <w:rPr>
          <w:rFonts w:ascii="Times New Roman" w:hAnsi="Times New Roman"/>
          <w:b/>
          <w:i/>
          <w:color w:val="000000"/>
          <w:szCs w:val="24"/>
        </w:rPr>
      </w:pPr>
    </w:p>
    <w:p w:rsidR="00765E5F" w:rsidRDefault="00765E5F" w:rsidP="0031179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</w:p>
    <w:p w:rsidR="00E2432C" w:rsidRDefault="00E2432C" w:rsidP="00E2432C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sz w:val="22"/>
          <w:szCs w:val="22"/>
          <w:lang w:val="en-GB"/>
        </w:rPr>
      </w:pPr>
    </w:p>
    <w:p w:rsidR="00E2432C" w:rsidRPr="003B582A" w:rsidRDefault="00E2432C" w:rsidP="00E2432C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sz w:val="22"/>
          <w:szCs w:val="22"/>
          <w:lang w:val="en-GB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lang w:val="en-GB"/>
        </w:rPr>
        <w:t>Total n</w:t>
      </w:r>
      <w:r w:rsidRPr="003B582A">
        <w:rPr>
          <w:rFonts w:ascii="Times New Roman" w:hAnsi="Times New Roman"/>
          <w:b/>
          <w:i/>
          <w:color w:val="000000"/>
          <w:sz w:val="22"/>
          <w:szCs w:val="22"/>
          <w:lang w:val="en-GB"/>
        </w:rPr>
        <w:t xml:space="preserve">umber of ammunition:              </w:t>
      </w:r>
    </w:p>
    <w:p w:rsidR="00E2432C" w:rsidRPr="003B582A" w:rsidRDefault="00E2432C" w:rsidP="00E2432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  <w:t xml:space="preserve">      </w:t>
      </w:r>
    </w:p>
    <w:p w:rsidR="00E2432C" w:rsidRDefault="00E2432C" w:rsidP="00E2432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</w:p>
    <w:p w:rsidR="00E2432C" w:rsidRDefault="00E2432C" w:rsidP="0031179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  <w:sectPr w:rsidR="00E2432C" w:rsidSect="00375534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418" w:right="424" w:bottom="1418" w:left="1134" w:header="709" w:footer="709" w:gutter="0"/>
          <w:cols w:space="708"/>
        </w:sectPr>
      </w:pPr>
    </w:p>
    <w:p w:rsidR="00F5103C" w:rsidRPr="003B582A" w:rsidRDefault="00765E5F" w:rsidP="0031179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lastRenderedPageBreak/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>
        <w:rPr>
          <w:rFonts w:ascii="Times New Roman" w:hAnsi="Times New Roman"/>
          <w:b/>
          <w:i/>
          <w:color w:val="000000"/>
          <w:lang w:val="en-GB"/>
        </w:rPr>
        <w:tab/>
      </w:r>
      <w:r w:rsidR="005B5B0B">
        <w:rPr>
          <w:rFonts w:ascii="Times New Roman" w:hAnsi="Times New Roman"/>
          <w:b/>
          <w:i/>
          <w:color w:val="000000"/>
          <w:lang w:val="en-GB"/>
        </w:rPr>
        <w:t xml:space="preserve">ANNEX </w:t>
      </w:r>
      <w:r w:rsidR="00F5103C" w:rsidRPr="003B582A">
        <w:rPr>
          <w:rFonts w:ascii="Times New Roman" w:hAnsi="Times New Roman"/>
          <w:b/>
          <w:i/>
          <w:color w:val="000000"/>
          <w:lang w:val="en-GB"/>
        </w:rPr>
        <w:t>V</w:t>
      </w:r>
      <w:r w:rsidR="00C03C18" w:rsidRPr="003B582A">
        <w:rPr>
          <w:rFonts w:ascii="Times New Roman" w:hAnsi="Times New Roman"/>
          <w:b/>
          <w:i/>
          <w:color w:val="000000"/>
          <w:lang w:val="en-GB"/>
        </w:rPr>
        <w:t xml:space="preserve">   1(2)</w:t>
      </w:r>
    </w:p>
    <w:p w:rsidR="00894EC1" w:rsidRDefault="00894EC1" w:rsidP="00BF630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t>OPEN</w:t>
      </w:r>
      <w:r w:rsidRPr="003331BC"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Pr="003B582A">
        <w:rPr>
          <w:rFonts w:ascii="Times New Roman" w:hAnsi="Times New Roman"/>
          <w:b/>
          <w:i/>
          <w:color w:val="000000"/>
          <w:lang w:val="en-GB"/>
        </w:rPr>
        <w:t>NORDIC</w:t>
      </w:r>
      <w:r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MILITARY </w:t>
      </w:r>
      <w:r>
        <w:rPr>
          <w:rFonts w:ascii="Times New Roman" w:hAnsi="Times New Roman"/>
          <w:b/>
          <w:i/>
          <w:color w:val="000000"/>
          <w:lang w:val="en-GB"/>
        </w:rPr>
        <w:t>PENTATHLON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  <w:r>
        <w:rPr>
          <w:rFonts w:ascii="Times New Roman" w:hAnsi="Times New Roman"/>
          <w:b/>
          <w:i/>
          <w:color w:val="000000"/>
          <w:lang w:val="en-GB"/>
        </w:rPr>
        <w:t>CHAMPIONSHIP</w:t>
      </w:r>
      <w:r w:rsidRPr="003B582A">
        <w:rPr>
          <w:rFonts w:ascii="Times New Roman" w:hAnsi="Times New Roman"/>
          <w:b/>
          <w:i/>
          <w:color w:val="000000"/>
          <w:lang w:val="en-GB"/>
        </w:rPr>
        <w:t xml:space="preserve"> </w:t>
      </w:r>
    </w:p>
    <w:p w:rsidR="007D1B76" w:rsidRPr="003B582A" w:rsidRDefault="007D1B76" w:rsidP="007D1B76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lang w:val="en-GB"/>
        </w:rPr>
      </w:pPr>
      <w:r>
        <w:rPr>
          <w:rFonts w:ascii="Times New Roman" w:hAnsi="Times New Roman"/>
          <w:i/>
          <w:color w:val="000000"/>
          <w:lang w:val="en-GB"/>
        </w:rPr>
        <w:t>Helsinki</w:t>
      </w:r>
      <w:r w:rsidRPr="003B582A">
        <w:rPr>
          <w:rFonts w:ascii="Times New Roman" w:hAnsi="Times New Roman"/>
          <w:i/>
          <w:color w:val="000000"/>
          <w:lang w:val="en-GB"/>
        </w:rPr>
        <w:t>,</w:t>
      </w:r>
      <w:r>
        <w:rPr>
          <w:rFonts w:ascii="Times New Roman" w:hAnsi="Times New Roman"/>
          <w:i/>
          <w:color w:val="000000"/>
          <w:lang w:val="en-GB"/>
        </w:rPr>
        <w:t xml:space="preserve"> 26.-30.6.2023</w:t>
      </w:r>
    </w:p>
    <w:p w:rsidR="00F5103C" w:rsidRPr="008F2767" w:rsidRDefault="00F5103C" w:rsidP="00F5103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70C0"/>
          <w:szCs w:val="24"/>
          <w:lang w:val="en-GB"/>
        </w:rPr>
      </w:pPr>
    </w:p>
    <w:p w:rsidR="00F5103C" w:rsidRPr="003B582A" w:rsidRDefault="00F5103C" w:rsidP="00BE6327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Cs w:val="24"/>
          <w:lang w:val="en-GB"/>
        </w:rPr>
      </w:pPr>
      <w:r w:rsidRPr="003B582A">
        <w:rPr>
          <w:rFonts w:ascii="Times New Roman" w:hAnsi="Times New Roman"/>
          <w:b/>
          <w:i/>
          <w:color w:val="000000"/>
          <w:szCs w:val="24"/>
          <w:lang w:val="en-GB"/>
        </w:rPr>
        <w:t>COMPOSITION OF MISSION, LIST OF THE WEAPONS AND AMMUNITIONS</w:t>
      </w:r>
    </w:p>
    <w:p w:rsidR="00BF6305" w:rsidRPr="003B582A" w:rsidRDefault="00BF6305" w:rsidP="00BF6305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-1"/>
        <w:rPr>
          <w:rFonts w:ascii="Times New Roman" w:hAnsi="Times New Roman"/>
          <w:i/>
          <w:color w:val="000000"/>
          <w:lang w:val="en-GB"/>
        </w:rPr>
      </w:pPr>
      <w:r w:rsidRPr="003B582A">
        <w:rPr>
          <w:rFonts w:ascii="Times New Roman" w:hAnsi="Times New Roman"/>
          <w:b/>
          <w:i/>
          <w:color w:val="000000"/>
          <w:lang w:val="en-GB"/>
        </w:rPr>
        <w:t>To</w:t>
      </w:r>
      <w:r w:rsidRPr="003B582A">
        <w:rPr>
          <w:rFonts w:ascii="Times New Roman" w:hAnsi="Times New Roman"/>
          <w:b/>
          <w:i/>
          <w:color w:val="000000"/>
          <w:lang w:val="en-GB"/>
        </w:rPr>
        <w:tab/>
      </w:r>
      <w:r w:rsidRPr="003B582A">
        <w:rPr>
          <w:rFonts w:ascii="Times New Roman" w:hAnsi="Times New Roman"/>
          <w:b/>
          <w:i/>
          <w:color w:val="000000"/>
          <w:lang w:val="en-GB"/>
        </w:rPr>
        <w:tab/>
      </w:r>
      <w:r w:rsidRPr="003B582A">
        <w:rPr>
          <w:rFonts w:ascii="Times New Roman" w:hAnsi="Times New Roman"/>
          <w:i/>
          <w:color w:val="000000"/>
          <w:lang w:val="en-GB"/>
        </w:rPr>
        <w:tab/>
      </w:r>
      <w:r>
        <w:rPr>
          <w:rFonts w:ascii="Times New Roman" w:hAnsi="Times New Roman"/>
          <w:i/>
          <w:color w:val="000000"/>
          <w:lang w:val="en-GB"/>
        </w:rPr>
        <w:tab/>
      </w:r>
      <w:r>
        <w:rPr>
          <w:rFonts w:ascii="Times New Roman" w:hAnsi="Times New Roman"/>
          <w:i/>
          <w:color w:val="000000"/>
          <w:lang w:val="en-GB"/>
        </w:rPr>
        <w:tab/>
        <w:t xml:space="preserve">           </w:t>
      </w:r>
    </w:p>
    <w:p w:rsidR="00BF6305" w:rsidRPr="00BF6305" w:rsidRDefault="00BF6305" w:rsidP="00BF6305">
      <w:pPr>
        <w:pStyle w:val="SisennysC1"/>
        <w:ind w:left="0"/>
        <w:jc w:val="left"/>
        <w:rPr>
          <w:rFonts w:ascii="Times New Roman" w:hAnsi="Times New Roman"/>
          <w:i/>
          <w:iCs/>
          <w:color w:val="000000"/>
          <w:szCs w:val="24"/>
          <w:lang w:val="en-GB"/>
        </w:rPr>
      </w:pPr>
      <w:r w:rsidRPr="00BF6305">
        <w:rPr>
          <w:rFonts w:ascii="Times New Roman" w:hAnsi="Times New Roman" w:cs="Times New Roman"/>
          <w:i/>
          <w:iCs/>
          <w:color w:val="000000"/>
          <w:sz w:val="24"/>
          <w:szCs w:val="24"/>
          <w:lang w:val="en-GB"/>
        </w:rPr>
        <w:t>Guard Jaeger Regimen</w:t>
      </w:r>
      <w:r w:rsidRPr="00BF6305">
        <w:rPr>
          <w:rFonts w:ascii="Times New Roman" w:hAnsi="Times New Roman"/>
          <w:i/>
          <w:iCs/>
          <w:color w:val="000000"/>
          <w:szCs w:val="24"/>
          <w:lang w:val="en-GB"/>
        </w:rPr>
        <w:t xml:space="preserve">t </w:t>
      </w:r>
    </w:p>
    <w:p w:rsidR="00BF6305" w:rsidRPr="00BF6305" w:rsidRDefault="00BF6305" w:rsidP="00BF6305">
      <w:pPr>
        <w:pStyle w:val="SisennysC1"/>
        <w:ind w:left="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</w:pPr>
      <w:smartTag w:uri="urn:schemas-microsoft-com:office:smarttags" w:element="address">
        <w:smartTag w:uri="urn:schemas-microsoft-com:office:smarttags" w:element="Street">
          <w:r w:rsidRPr="00BF6305">
            <w:rPr>
              <w:rFonts w:ascii="Times New Roman" w:hAnsi="Times New Roman" w:cs="Times New Roman"/>
              <w:i/>
              <w:color w:val="000000"/>
              <w:sz w:val="24"/>
              <w:szCs w:val="24"/>
              <w:lang w:val="en-GB"/>
            </w:rPr>
            <w:t>P.O. Box</w:t>
          </w:r>
        </w:smartTag>
        <w:r w:rsidRPr="00BF6305">
          <w:rPr>
            <w:rFonts w:ascii="Times New Roman" w:hAnsi="Times New Roman" w:cs="Times New Roman"/>
            <w:i/>
            <w:color w:val="000000"/>
            <w:sz w:val="24"/>
            <w:szCs w:val="24"/>
            <w:lang w:val="en-GB"/>
          </w:rPr>
          <w:t xml:space="preserve"> 6</w:t>
        </w:r>
      </w:smartTag>
    </w:p>
    <w:p w:rsidR="00BF6305" w:rsidRPr="00CE0423" w:rsidRDefault="002F25F5" w:rsidP="00BF6305">
      <w:pPr>
        <w:pStyle w:val="SisennysC1"/>
        <w:ind w:left="0"/>
        <w:jc w:val="lef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FIN-00861HELSINKI</w:t>
      </w:r>
      <w:r w:rsidR="00BF6305" w:rsidRPr="00CE0423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BF6305" w:rsidRPr="00CE0423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BF6305" w:rsidRPr="00CE0423">
        <w:rPr>
          <w:rFonts w:ascii="Times New Roman" w:hAnsi="Times New Roman"/>
          <w:i/>
          <w:color w:val="000000"/>
          <w:szCs w:val="24"/>
        </w:rPr>
        <w:tab/>
      </w:r>
    </w:p>
    <w:p w:rsidR="008F2767" w:rsidRPr="00D753E5" w:rsidRDefault="008F2767" w:rsidP="008F2767">
      <w:pPr>
        <w:pStyle w:val="SisennysC1"/>
        <w:ind w:left="0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D753E5">
        <w:rPr>
          <w:rFonts w:ascii="Times New Roman" w:hAnsi="Times New Roman" w:cs="Times New Roman"/>
          <w:i/>
          <w:iCs/>
          <w:sz w:val="24"/>
          <w:szCs w:val="24"/>
          <w:lang w:val="en-GB"/>
        </w:rPr>
        <w:t>Tel: +358-299 421 410</w:t>
      </w:r>
    </w:p>
    <w:p w:rsidR="00AD4B08" w:rsidRPr="00D753E5" w:rsidRDefault="008F2767" w:rsidP="008F2767">
      <w:pPr>
        <w:pStyle w:val="SisennysC1"/>
        <w:ind w:left="0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753E5">
        <w:rPr>
          <w:rFonts w:ascii="Times New Roman" w:hAnsi="Times New Roman" w:cs="Times New Roman"/>
          <w:i/>
          <w:iCs/>
          <w:sz w:val="24"/>
          <w:szCs w:val="24"/>
          <w:lang w:val="en-GB"/>
        </w:rPr>
        <w:t>E-mail: hans-christian.sundqvist@mil.fi</w:t>
      </w:r>
    </w:p>
    <w:p w:rsidR="00BF6305" w:rsidRPr="00BE6327" w:rsidRDefault="00BF6305" w:rsidP="00BF6305">
      <w:pPr>
        <w:pStyle w:val="SisennysC1"/>
        <w:ind w:left="0"/>
        <w:rPr>
          <w:b/>
          <w:lang w:val="en-US"/>
        </w:rPr>
      </w:pPr>
    </w:p>
    <w:p w:rsidR="00AD4B08" w:rsidRPr="003B582A" w:rsidRDefault="00C20929" w:rsidP="00FD6E7D">
      <w:pPr>
        <w:pStyle w:val="Oletusteksti"/>
        <w:rPr>
          <w:rFonts w:ascii="Times New Roman" w:hAnsi="Times New Roman"/>
          <w:b/>
          <w:i/>
          <w:color w:val="000000"/>
          <w:szCs w:val="24"/>
          <w:lang w:val="en-GB"/>
        </w:rPr>
      </w:pPr>
      <w:r w:rsidRPr="003B582A">
        <w:rPr>
          <w:rFonts w:ascii="Times New Roman" w:hAnsi="Times New Roman"/>
          <w:b/>
          <w:i/>
          <w:color w:val="000000"/>
          <w:szCs w:val="24"/>
          <w:lang w:val="en-GB"/>
        </w:rPr>
        <w:t>Competitors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35"/>
        <w:gridCol w:w="992"/>
        <w:gridCol w:w="1843"/>
        <w:gridCol w:w="1276"/>
        <w:gridCol w:w="1842"/>
        <w:gridCol w:w="1843"/>
        <w:gridCol w:w="1701"/>
        <w:gridCol w:w="1559"/>
        <w:gridCol w:w="1701"/>
      </w:tblGrid>
      <w:tr w:rsidR="00BE6327" w:rsidRPr="00A53ABF" w:rsidTr="00C12F0E">
        <w:trPr>
          <w:trHeight w:val="779"/>
        </w:trPr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 xml:space="preserve"> </w:t>
            </w:r>
            <w:r w:rsidRPr="00A53ABF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 xml:space="preserve">     </w:t>
            </w: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Gender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176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MilPIN</w:t>
            </w: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176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Rank</w:t>
            </w:r>
          </w:p>
        </w:tc>
        <w:tc>
          <w:tcPr>
            <w:tcW w:w="1843" w:type="dxa"/>
            <w:shd w:val="clear" w:color="auto" w:fill="auto"/>
          </w:tcPr>
          <w:p w:rsidR="00BE6327" w:rsidRPr="00D753E5" w:rsidRDefault="00DC4E05" w:rsidP="002F25F5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317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SURNAME</w:t>
            </w:r>
          </w:p>
        </w:tc>
        <w:tc>
          <w:tcPr>
            <w:tcW w:w="1276" w:type="dxa"/>
            <w:shd w:val="clear" w:color="auto" w:fill="auto"/>
          </w:tcPr>
          <w:p w:rsidR="00BE6327" w:rsidRPr="00D753E5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Given Name</w:t>
            </w:r>
          </w:p>
        </w:tc>
        <w:tc>
          <w:tcPr>
            <w:tcW w:w="1842" w:type="dxa"/>
            <w:shd w:val="clear" w:color="auto" w:fill="auto"/>
          </w:tcPr>
          <w:p w:rsidR="00BE6327" w:rsidRPr="00D753E5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Passport</w:t>
            </w:r>
            <w:r w:rsidR="00D753E5"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 nr </w:t>
            </w:r>
            <w:r w:rsidR="00D753E5" w:rsidRPr="007D1B76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and</w:t>
            </w:r>
          </w:p>
          <w:p w:rsidR="00DC4E05" w:rsidRPr="00D753E5" w:rsidRDefault="00DC4E05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843" w:type="dxa"/>
            <w:shd w:val="clear" w:color="auto" w:fill="auto"/>
          </w:tcPr>
          <w:p w:rsidR="00BE6327" w:rsidRPr="00D753E5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Weapon, Model </w:t>
            </w:r>
          </w:p>
          <w:p w:rsidR="00BE6327" w:rsidRPr="00D753E5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and No.</w:t>
            </w:r>
          </w:p>
        </w:tc>
        <w:tc>
          <w:tcPr>
            <w:tcW w:w="1701" w:type="dxa"/>
          </w:tcPr>
          <w:p w:rsidR="00BE6327" w:rsidRPr="00D753E5" w:rsidRDefault="00BE6327" w:rsidP="00BE632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Shooting </w:t>
            </w:r>
          </w:p>
          <w:p w:rsidR="00BE6327" w:rsidRPr="00D753E5" w:rsidRDefault="00BE6327" w:rsidP="00BE632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Right hand R or Left hand L</w:t>
            </w:r>
          </w:p>
        </w:tc>
        <w:tc>
          <w:tcPr>
            <w:tcW w:w="1559" w:type="dxa"/>
            <w:shd w:val="clear" w:color="auto" w:fill="auto"/>
          </w:tcPr>
          <w:p w:rsidR="00BE6327" w:rsidRPr="00D753E5" w:rsidRDefault="00BE6327" w:rsidP="00BE632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Ranking time obstacle run</w:t>
            </w:r>
          </w:p>
        </w:tc>
        <w:tc>
          <w:tcPr>
            <w:tcW w:w="1701" w:type="dxa"/>
            <w:shd w:val="clear" w:color="auto" w:fill="auto"/>
          </w:tcPr>
          <w:p w:rsidR="00BE6327" w:rsidRPr="00D753E5" w:rsidRDefault="00BE6327" w:rsidP="00BE632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Ranking time obstacle swim</w:t>
            </w: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600"/>
                <w:tab w:val="left" w:pos="88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3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61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404"/>
                <w:tab w:val="left" w:pos="1485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1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BE6327" w:rsidRPr="00A53ABF" w:rsidTr="00D753E5">
        <w:tc>
          <w:tcPr>
            <w:tcW w:w="992" w:type="dxa"/>
            <w:shd w:val="clear" w:color="auto" w:fill="auto"/>
          </w:tcPr>
          <w:p w:rsidR="00BE6327" w:rsidRPr="00A53ABF" w:rsidRDefault="00BE6327" w:rsidP="0011211C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men</w:t>
            </w:r>
          </w:p>
        </w:tc>
        <w:tc>
          <w:tcPr>
            <w:tcW w:w="1135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BE6327" w:rsidRPr="00A53ABF" w:rsidRDefault="00BE6327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2172A8" w:rsidRDefault="002172A8" w:rsidP="00CB6598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</w:p>
    <w:p w:rsidR="00375534" w:rsidRDefault="003331BC" w:rsidP="00CB6598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  <w:r w:rsidR="00AD4B08">
        <w:rPr>
          <w:rFonts w:ascii="Times New Roman" w:hAnsi="Times New Roman"/>
          <w:b/>
          <w:i/>
          <w:color w:val="000000"/>
          <w:lang w:val="en-GB"/>
        </w:rPr>
        <w:tab/>
      </w:r>
    </w:p>
    <w:p w:rsidR="00AD4B08" w:rsidRDefault="005B5B0B" w:rsidP="00CB6598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  <w:r>
        <w:rPr>
          <w:rFonts w:ascii="Times New Roman" w:hAnsi="Times New Roman"/>
          <w:b/>
          <w:i/>
          <w:color w:val="000000"/>
          <w:lang w:val="en-GB"/>
        </w:rPr>
        <w:lastRenderedPageBreak/>
        <w:t xml:space="preserve">ANNEX </w:t>
      </w:r>
      <w:r w:rsidR="00AD4B08" w:rsidRPr="003B582A">
        <w:rPr>
          <w:rFonts w:ascii="Times New Roman" w:hAnsi="Times New Roman"/>
          <w:b/>
          <w:i/>
          <w:color w:val="000000"/>
          <w:lang w:val="en-GB"/>
        </w:rPr>
        <w:t xml:space="preserve">V   </w:t>
      </w:r>
      <w:r w:rsidR="00AD4B08">
        <w:rPr>
          <w:rFonts w:ascii="Times New Roman" w:hAnsi="Times New Roman"/>
          <w:b/>
          <w:i/>
          <w:color w:val="000000"/>
          <w:lang w:val="en-GB"/>
        </w:rPr>
        <w:t>2</w:t>
      </w:r>
      <w:r w:rsidR="00AD4B08" w:rsidRPr="003B582A">
        <w:rPr>
          <w:rFonts w:ascii="Times New Roman" w:hAnsi="Times New Roman"/>
          <w:b/>
          <w:i/>
          <w:color w:val="000000"/>
          <w:lang w:val="en-GB"/>
        </w:rPr>
        <w:t>(2)</w:t>
      </w:r>
    </w:p>
    <w:p w:rsidR="00AD4B08" w:rsidRPr="003B582A" w:rsidRDefault="00AD4B08" w:rsidP="00CB6598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35"/>
        <w:gridCol w:w="992"/>
        <w:gridCol w:w="1843"/>
        <w:gridCol w:w="1276"/>
        <w:gridCol w:w="1700"/>
        <w:gridCol w:w="1985"/>
        <w:gridCol w:w="1559"/>
        <w:gridCol w:w="1701"/>
        <w:gridCol w:w="1701"/>
      </w:tblGrid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A53ABF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 xml:space="preserve"> </w:t>
            </w:r>
            <w:r w:rsidRPr="00A53ABF"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  <w:t xml:space="preserve">     </w:t>
            </w: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Gender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176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MilPIN</w:t>
            </w: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176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</w:pPr>
            <w:r w:rsidRPr="00A53ABF">
              <w:rPr>
                <w:rFonts w:ascii="Times New Roman" w:hAnsi="Times New Roman"/>
                <w:b/>
                <w:i/>
                <w:color w:val="000000"/>
                <w:sz w:val="22"/>
                <w:szCs w:val="22"/>
                <w:lang w:val="en-GB"/>
              </w:rPr>
              <w:t>Rank</w:t>
            </w:r>
          </w:p>
        </w:tc>
        <w:tc>
          <w:tcPr>
            <w:tcW w:w="1843" w:type="dxa"/>
            <w:shd w:val="clear" w:color="auto" w:fill="auto"/>
          </w:tcPr>
          <w:p w:rsidR="00181809" w:rsidRPr="00D753E5" w:rsidRDefault="00DC4E05" w:rsidP="003D1914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317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SURNAME</w:t>
            </w:r>
          </w:p>
        </w:tc>
        <w:tc>
          <w:tcPr>
            <w:tcW w:w="1276" w:type="dxa"/>
            <w:shd w:val="clear" w:color="auto" w:fill="auto"/>
          </w:tcPr>
          <w:p w:rsidR="00181809" w:rsidRPr="00D753E5" w:rsidRDefault="00DC4E05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Given Name</w:t>
            </w:r>
          </w:p>
        </w:tc>
        <w:tc>
          <w:tcPr>
            <w:tcW w:w="1700" w:type="dxa"/>
            <w:shd w:val="clear" w:color="auto" w:fill="auto"/>
          </w:tcPr>
          <w:p w:rsidR="00181809" w:rsidRPr="00D753E5" w:rsidRDefault="00181809" w:rsidP="00DC4E05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Passport</w:t>
            </w:r>
            <w:r w:rsidR="00DC4E05"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 </w:t>
            </w: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nr</w:t>
            </w:r>
            <w:r w:rsid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 </w:t>
            </w:r>
            <w:r w:rsidR="00D753E5" w:rsidRPr="00D753E5">
              <w:rPr>
                <w:rFonts w:ascii="Times New Roman" w:hAnsi="Times New Roman"/>
                <w:b/>
                <w:i/>
                <w:color w:val="0070C0"/>
                <w:sz w:val="22"/>
                <w:szCs w:val="22"/>
                <w:lang w:val="en-GB"/>
              </w:rPr>
              <w:t>and</w:t>
            </w:r>
          </w:p>
          <w:p w:rsidR="00DC4E05" w:rsidRPr="00D753E5" w:rsidRDefault="00DC4E05" w:rsidP="00DC4E05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985" w:type="dxa"/>
            <w:shd w:val="clear" w:color="auto" w:fill="auto"/>
          </w:tcPr>
          <w:p w:rsidR="00181809" w:rsidRPr="00D753E5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Weapon, Model </w:t>
            </w:r>
          </w:p>
          <w:p w:rsidR="00181809" w:rsidRPr="00D753E5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and No.</w:t>
            </w:r>
          </w:p>
        </w:tc>
        <w:tc>
          <w:tcPr>
            <w:tcW w:w="1559" w:type="dxa"/>
            <w:shd w:val="clear" w:color="auto" w:fill="auto"/>
          </w:tcPr>
          <w:p w:rsidR="00181809" w:rsidRPr="00D753E5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 xml:space="preserve">Shooting </w:t>
            </w:r>
          </w:p>
          <w:p w:rsidR="00181809" w:rsidRPr="00D753E5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Right hand R or Left hand L</w:t>
            </w:r>
          </w:p>
        </w:tc>
        <w:tc>
          <w:tcPr>
            <w:tcW w:w="1701" w:type="dxa"/>
            <w:shd w:val="clear" w:color="auto" w:fill="auto"/>
          </w:tcPr>
          <w:p w:rsidR="00181809" w:rsidRPr="00D753E5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Ranking time obstacle run</w:t>
            </w:r>
          </w:p>
        </w:tc>
        <w:tc>
          <w:tcPr>
            <w:tcW w:w="1701" w:type="dxa"/>
          </w:tcPr>
          <w:p w:rsidR="00181809" w:rsidRPr="00D753E5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</w:pPr>
            <w:r w:rsidRPr="00D753E5">
              <w:rPr>
                <w:rFonts w:ascii="Times New Roman" w:hAnsi="Times New Roman"/>
                <w:b/>
                <w:i/>
                <w:sz w:val="22"/>
                <w:szCs w:val="22"/>
                <w:lang w:val="en-GB"/>
              </w:rPr>
              <w:t>Ranking time obstacle swim</w:t>
            </w: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61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404"/>
                <w:tab w:val="left" w:pos="1485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81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2538"/>
                <w:tab w:val="left" w:pos="329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08"/>
              <w:jc w:val="left"/>
              <w:rPr>
                <w:rFonts w:ascii="Times New Roman" w:hAnsi="Times New Roman"/>
                <w:i/>
                <w:color w:val="000000"/>
                <w:sz w:val="22"/>
                <w:szCs w:val="22"/>
                <w:lang w:val="sv-SE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color w:val="000000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i/>
                <w:color w:val="000000"/>
                <w:sz w:val="22"/>
                <w:szCs w:val="22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i/>
                <w:color w:val="000000"/>
                <w:sz w:val="22"/>
                <w:szCs w:val="22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  <w:tr w:rsidR="00181809" w:rsidRPr="00A53ABF" w:rsidTr="00D753E5">
        <w:tc>
          <w:tcPr>
            <w:tcW w:w="992" w:type="dxa"/>
            <w:shd w:val="clear" w:color="auto" w:fill="auto"/>
          </w:tcPr>
          <w:p w:rsidR="00181809" w:rsidRPr="00A53ABF" w:rsidRDefault="00181809" w:rsidP="0077285D">
            <w:pPr>
              <w:rPr>
                <w:i/>
                <w:color w:val="000000"/>
                <w:sz w:val="22"/>
                <w:szCs w:val="22"/>
              </w:rPr>
            </w:pPr>
            <w:r w:rsidRPr="00A53ABF">
              <w:rPr>
                <w:i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113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0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</w:tcPr>
          <w:p w:rsidR="00181809" w:rsidRPr="00A53ABF" w:rsidRDefault="00181809" w:rsidP="00BE1777">
            <w:pPr>
              <w:pStyle w:val="Oletusteksti"/>
              <w:tabs>
                <w:tab w:val="clear" w:pos="1296"/>
                <w:tab w:val="clear" w:pos="2592"/>
                <w:tab w:val="clear" w:pos="3888"/>
                <w:tab w:val="clear" w:pos="5184"/>
                <w:tab w:val="clear" w:pos="6480"/>
                <w:tab w:val="clear" w:pos="7776"/>
                <w:tab w:val="clear" w:pos="9072"/>
                <w:tab w:val="clear" w:pos="10368"/>
                <w:tab w:val="clear" w:pos="11664"/>
                <w:tab w:val="left" w:pos="3153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ind w:right="-14"/>
              <w:rPr>
                <w:rFonts w:ascii="Times New Roman" w:hAnsi="Times New Roman"/>
                <w:i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FB02F3" w:rsidRDefault="00FB02F3" w:rsidP="00E2432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sz w:val="22"/>
          <w:szCs w:val="22"/>
          <w:lang w:val="en-GB"/>
        </w:rPr>
      </w:pPr>
    </w:p>
    <w:p w:rsidR="00E2432C" w:rsidRDefault="00E2432C" w:rsidP="00E2432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sz w:val="22"/>
          <w:szCs w:val="22"/>
          <w:lang w:val="en-GB"/>
        </w:rPr>
      </w:pPr>
    </w:p>
    <w:p w:rsidR="00E2432C" w:rsidRDefault="00E2432C" w:rsidP="00E2432C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b/>
          <w:i/>
          <w:color w:val="000000"/>
          <w:sz w:val="22"/>
          <w:szCs w:val="22"/>
          <w:lang w:val="en-GB"/>
        </w:rPr>
      </w:pPr>
    </w:p>
    <w:p w:rsidR="002172A8" w:rsidRPr="003B582A" w:rsidRDefault="00C03C18" w:rsidP="00C03C18">
      <w:pPr>
        <w:pStyle w:val="Oletusteksti"/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 xml:space="preserve">In strict compliance with applicable CISM Regulations (CISM Policy Manual, Ch.III, art:3.19), I, the undersigned Chief of the Delegation, hereby officially confirm that all athletes representing my nation in the CISM event are </w:t>
      </w:r>
      <w:r w:rsidRPr="003B582A">
        <w:rPr>
          <w:rFonts w:ascii="Times New Roman" w:hAnsi="Times New Roman"/>
          <w:b/>
          <w:i/>
          <w:color w:val="000000"/>
          <w:sz w:val="22"/>
          <w:szCs w:val="22"/>
          <w:lang w:val="en-GB"/>
        </w:rPr>
        <w:t>on active duty</w:t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 xml:space="preserve"> in my nation’s Armed Forces. I understand that sanctions may be against my nation, my mission, my team, individual athletes, or</w:t>
      </w:r>
      <w:r w:rsidR="003F62FA"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 xml:space="preserve"> </w:t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>m</w:t>
      </w:r>
      <w:r w:rsidR="003F62FA"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>yself</w:t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 xml:space="preserve"> for violation of this provision (CISM Policy Manual Ch1, Art</w:t>
      </w:r>
      <w:r w:rsidR="002172A8"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>: 1.11</w:t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>).</w:t>
      </w:r>
    </w:p>
    <w:p w:rsidR="00C03C18" w:rsidRPr="003B582A" w:rsidRDefault="00C03C18" w:rsidP="00C03C18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</w:p>
    <w:p w:rsidR="00597665" w:rsidRPr="003B582A" w:rsidRDefault="00597665" w:rsidP="00780D6F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</w:p>
    <w:p w:rsidR="00597665" w:rsidRPr="003B582A" w:rsidRDefault="00597665" w:rsidP="00780D6F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</w:p>
    <w:p w:rsidR="00FB02F3" w:rsidRPr="003B582A" w:rsidRDefault="00C03C18" w:rsidP="00780D6F">
      <w:pPr>
        <w:pStyle w:val="Oletusteksti"/>
        <w:pBdr>
          <w:bottom w:val="single" w:sz="4" w:space="1" w:color="auto"/>
        </w:pBdr>
        <w:tabs>
          <w:tab w:val="clear" w:pos="1296"/>
          <w:tab w:val="clear" w:pos="2592"/>
          <w:tab w:val="clear" w:pos="3888"/>
          <w:tab w:val="clear" w:pos="5184"/>
          <w:tab w:val="clear" w:pos="6480"/>
          <w:tab w:val="clear" w:pos="7776"/>
          <w:tab w:val="clear" w:pos="9072"/>
          <w:tab w:val="clear" w:pos="10368"/>
          <w:tab w:val="clear" w:pos="11664"/>
          <w:tab w:val="left" w:pos="1914"/>
          <w:tab w:val="left" w:pos="3234"/>
          <w:tab w:val="left" w:pos="3594"/>
          <w:tab w:val="left" w:pos="4074"/>
          <w:tab w:val="left" w:pos="4554"/>
          <w:tab w:val="left" w:pos="5874"/>
          <w:tab w:val="left" w:pos="7194"/>
          <w:tab w:val="left" w:pos="8514"/>
          <w:tab w:val="left" w:pos="9834"/>
          <w:tab w:val="left" w:pos="11154"/>
          <w:tab w:val="left" w:pos="12474"/>
          <w:tab w:val="left" w:pos="13794"/>
          <w:tab w:val="left" w:pos="15114"/>
          <w:tab w:val="left" w:pos="16434"/>
          <w:tab w:val="left" w:pos="17754"/>
          <w:tab w:val="left" w:pos="19434"/>
          <w:tab w:val="left" w:pos="20874"/>
          <w:tab w:val="left" w:pos="22314"/>
          <w:tab w:val="left" w:pos="23754"/>
          <w:tab w:val="left" w:pos="25194"/>
        </w:tabs>
        <w:ind w:right="839"/>
        <w:rPr>
          <w:rFonts w:ascii="Times New Roman" w:hAnsi="Times New Roman"/>
          <w:i/>
          <w:color w:val="000000"/>
          <w:sz w:val="22"/>
          <w:szCs w:val="22"/>
          <w:lang w:val="en-GB"/>
        </w:rPr>
      </w:pP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>Date:</w:t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  <w:t>Signature:</w:t>
      </w:r>
      <w:r w:rsidR="0058517E" w:rsidRPr="003B582A">
        <w:rPr>
          <w:rFonts w:ascii="Times New Roman" w:hAnsi="Times New Roman"/>
          <w:i/>
          <w:color w:val="000000"/>
          <w:sz w:val="22"/>
          <w:szCs w:val="22"/>
          <w:lang w:val="en-GB"/>
        </w:rPr>
        <w:t xml:space="preserve">     </w:t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  <w:r w:rsidR="00FB02F3">
        <w:rPr>
          <w:rFonts w:ascii="Times New Roman" w:hAnsi="Times New Roman"/>
          <w:i/>
          <w:color w:val="000000"/>
          <w:sz w:val="22"/>
          <w:szCs w:val="22"/>
          <w:lang w:val="en-GB"/>
        </w:rPr>
        <w:tab/>
      </w:r>
    </w:p>
    <w:sectPr w:rsidR="00FB02F3" w:rsidRPr="003B582A" w:rsidSect="00765E5F">
      <w:pgSz w:w="16838" w:h="11906" w:orient="landscape"/>
      <w:pgMar w:top="1134" w:right="1418" w:bottom="1134" w:left="1418" w:header="709" w:footer="709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AF3" w:rsidRDefault="005F4AF3">
      <w:r>
        <w:separator/>
      </w:r>
    </w:p>
  </w:endnote>
  <w:endnote w:type="continuationSeparator" w:id="0">
    <w:p w:rsidR="005F4AF3" w:rsidRDefault="005F4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69" w:rsidRDefault="00EE4B69" w:rsidP="004905B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221B3">
      <w:rPr>
        <w:rStyle w:val="Seitenzahl"/>
        <w:noProof/>
      </w:rPr>
      <w:t>9</w:t>
    </w:r>
    <w:r>
      <w:rPr>
        <w:rStyle w:val="Seitenzahl"/>
      </w:rPr>
      <w:fldChar w:fldCharType="end"/>
    </w:r>
  </w:p>
  <w:p w:rsidR="00EE4B69" w:rsidRDefault="00EE4B69" w:rsidP="00E4074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69" w:rsidRPr="00B83A0A" w:rsidRDefault="00EE4B69" w:rsidP="00E40744">
    <w:pPr>
      <w:pStyle w:val="Fuzeile"/>
      <w:tabs>
        <w:tab w:val="left" w:pos="3828"/>
        <w:tab w:val="left" w:pos="6804"/>
      </w:tabs>
      <w:ind w:right="360"/>
      <w:rPr>
        <w:i/>
      </w:rPr>
    </w:pPr>
    <w:r w:rsidRPr="00B83A0A">
      <w:rPr>
        <w:i/>
      </w:rPr>
      <w:t xml:space="preserve">Defence </w:t>
    </w:r>
    <w:r>
      <w:rPr>
        <w:i/>
      </w:rPr>
      <w:t>Command</w:t>
    </w:r>
    <w:r w:rsidRPr="00B83A0A">
      <w:rPr>
        <w:i/>
      </w:rPr>
      <w:tab/>
    </w:r>
    <w:r w:rsidRPr="00B83A0A">
      <w:rPr>
        <w:i/>
      </w:rPr>
      <w:tab/>
    </w:r>
    <w:r w:rsidRPr="00B83A0A">
      <w:rPr>
        <w:i/>
      </w:rPr>
      <w:tab/>
      <w:t xml:space="preserve">Tel. +358 </w:t>
    </w:r>
    <w:r>
      <w:rPr>
        <w:i/>
      </w:rPr>
      <w:t>299 510 172</w:t>
    </w:r>
  </w:p>
  <w:p w:rsidR="00EE4B69" w:rsidRPr="00B83A0A" w:rsidRDefault="00EE4B69" w:rsidP="00E40744">
    <w:pPr>
      <w:pStyle w:val="Fuzeile"/>
      <w:tabs>
        <w:tab w:val="left" w:pos="3828"/>
        <w:tab w:val="left" w:pos="6804"/>
      </w:tabs>
      <w:ind w:right="360"/>
      <w:rPr>
        <w:i/>
      </w:rPr>
    </w:pPr>
    <w:r>
      <w:rPr>
        <w:i/>
      </w:rPr>
      <w:t>Training Division</w:t>
    </w:r>
    <w:r w:rsidRPr="00B83A0A">
      <w:rPr>
        <w:i/>
      </w:rPr>
      <w:tab/>
    </w:r>
    <w:r w:rsidRPr="00B83A0A">
      <w:rPr>
        <w:i/>
      </w:rPr>
      <w:tab/>
    </w:r>
    <w:r w:rsidRPr="00B83A0A">
      <w:rPr>
        <w:i/>
      </w:rPr>
      <w:tab/>
    </w:r>
    <w:r w:rsidRPr="00B83A0A">
      <w:rPr>
        <w:i/>
      </w:rPr>
      <w:tab/>
    </w:r>
  </w:p>
  <w:p w:rsidR="00EE4B69" w:rsidRDefault="00EE4B69" w:rsidP="004E73BB">
    <w:pPr>
      <w:pStyle w:val="Fuzeile"/>
      <w:tabs>
        <w:tab w:val="left" w:pos="3686"/>
        <w:tab w:val="left" w:pos="3828"/>
        <w:tab w:val="left" w:pos="6804"/>
      </w:tabs>
      <w:ind w:right="360"/>
      <w:rPr>
        <w:i/>
      </w:rPr>
    </w:pPr>
    <w:r w:rsidRPr="00B83A0A">
      <w:rPr>
        <w:i/>
      </w:rPr>
      <w:t>P.O. Box 919</w:t>
    </w:r>
    <w:r w:rsidRPr="00B83A0A">
      <w:rPr>
        <w:i/>
      </w:rPr>
      <w:tab/>
    </w:r>
    <w:r w:rsidRPr="00B83A0A">
      <w:rPr>
        <w:i/>
      </w:rPr>
      <w:tab/>
    </w:r>
    <w:r w:rsidRPr="00B83A0A">
      <w:rPr>
        <w:i/>
      </w:rPr>
      <w:tab/>
    </w:r>
    <w:r w:rsidRPr="00B83A0A">
      <w:rPr>
        <w:i/>
      </w:rPr>
      <w:tab/>
      <w:t>www.</w:t>
    </w:r>
    <w:r w:rsidR="002F25F5">
      <w:rPr>
        <w:i/>
      </w:rPr>
      <w:t>mil</w:t>
    </w:r>
    <w:r w:rsidRPr="00B83A0A">
      <w:rPr>
        <w:i/>
      </w:rPr>
      <w:t>.fi</w:t>
    </w:r>
  </w:p>
  <w:p w:rsidR="00EE4B69" w:rsidRPr="00B83A0A" w:rsidRDefault="00EE4B69" w:rsidP="004E73BB">
    <w:pPr>
      <w:pStyle w:val="Fuzeile"/>
      <w:tabs>
        <w:tab w:val="left" w:pos="3686"/>
        <w:tab w:val="left" w:pos="3828"/>
        <w:tab w:val="left" w:pos="6804"/>
      </w:tabs>
      <w:ind w:right="360"/>
      <w:rPr>
        <w:i/>
      </w:rPr>
    </w:pPr>
    <w:r w:rsidRPr="00B83A0A">
      <w:rPr>
        <w:i/>
      </w:rPr>
      <w:t xml:space="preserve">FI-00131 </w:t>
    </w:r>
    <w:smartTag w:uri="urn:schemas-microsoft-com:office:smarttags" w:element="place">
      <w:smartTag w:uri="urn:schemas-microsoft-com:office:smarttags" w:element="City">
        <w:r w:rsidRPr="00B83A0A">
          <w:rPr>
            <w:i/>
          </w:rPr>
          <w:t>HELSINKI</w:t>
        </w:r>
      </w:smartTag>
    </w:smartTag>
    <w:r w:rsidRPr="00B83A0A">
      <w:rPr>
        <w:i/>
      </w:rPr>
      <w:tab/>
    </w:r>
  </w:p>
  <w:p w:rsidR="00EE4B69" w:rsidRPr="00B83A0A" w:rsidRDefault="00EE4B69" w:rsidP="00E40744">
    <w:pPr>
      <w:pStyle w:val="Fuzeile"/>
      <w:tabs>
        <w:tab w:val="left" w:pos="6804"/>
      </w:tabs>
      <w:ind w:right="360"/>
      <w:rPr>
        <w:i/>
      </w:rPr>
    </w:pPr>
    <w:smartTag w:uri="urn:schemas-microsoft-com:office:smarttags" w:element="country-region">
      <w:smartTag w:uri="urn:schemas-microsoft-com:office:smarttags" w:element="place">
        <w:r w:rsidRPr="00B83A0A">
          <w:rPr>
            <w:i/>
          </w:rPr>
          <w:t>FINLAND</w:t>
        </w:r>
      </w:smartTag>
    </w:smartTag>
    <w:r w:rsidRPr="00B83A0A">
      <w:rPr>
        <w:i/>
      </w:rPr>
      <w:tab/>
    </w:r>
    <w:r w:rsidRPr="00B83A0A"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AF3" w:rsidRDefault="005F4AF3">
      <w:r>
        <w:separator/>
      </w:r>
    </w:p>
  </w:footnote>
  <w:footnote w:type="continuationSeparator" w:id="0">
    <w:p w:rsidR="005F4AF3" w:rsidRDefault="005F4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69" w:rsidRDefault="00EE4B69" w:rsidP="00711D9C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221B3">
      <w:rPr>
        <w:rStyle w:val="Seitenzahl"/>
        <w:noProof/>
      </w:rPr>
      <w:t>9</w:t>
    </w:r>
    <w:r>
      <w:rPr>
        <w:rStyle w:val="Seitenzahl"/>
      </w:rPr>
      <w:fldChar w:fldCharType="end"/>
    </w:r>
  </w:p>
  <w:p w:rsidR="00EE4B69" w:rsidRDefault="00EE4B69" w:rsidP="008D40DE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B69" w:rsidRDefault="00EE4B69" w:rsidP="00711D9C">
    <w:pPr>
      <w:pStyle w:val="Kopfzeile"/>
      <w:framePr w:wrap="around" w:vAnchor="text" w:hAnchor="margin" w:xAlign="right" w:y="1"/>
      <w:rPr>
        <w:rStyle w:val="Seitenzahl"/>
      </w:rPr>
    </w:pPr>
  </w:p>
  <w:p w:rsidR="00EE4B69" w:rsidRPr="00CC0B4D" w:rsidRDefault="004612C8" w:rsidP="008D40DE">
    <w:pPr>
      <w:ind w:left="2268"/>
      <w:rPr>
        <w:b/>
        <w:i/>
        <w:sz w:val="24"/>
        <w:lang w:val="fr-FR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10160</wp:posOffset>
          </wp:positionV>
          <wp:extent cx="781050" cy="866775"/>
          <wp:effectExtent l="0" t="0" r="0" b="0"/>
          <wp:wrapNone/>
          <wp:docPr id="2" name="Bild 2" descr="cism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sm logo high 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B69" w:rsidRPr="00CC0B4D">
      <w:rPr>
        <w:b/>
        <w:i/>
        <w:sz w:val="24"/>
        <w:lang w:val="fr-FR"/>
      </w:rPr>
      <w:t>CONSEIL INTERNATIONAL DU SPORT MILITAIRE</w:t>
    </w:r>
  </w:p>
  <w:p w:rsidR="00EE4B69" w:rsidRPr="00EA7021" w:rsidRDefault="00EE4B69" w:rsidP="008D40DE">
    <w:pPr>
      <w:ind w:left="2268"/>
      <w:rPr>
        <w:i/>
        <w:sz w:val="24"/>
      </w:rPr>
    </w:pPr>
    <w:r w:rsidRPr="00EA7021">
      <w:rPr>
        <w:b/>
        <w:i/>
        <w:sz w:val="24"/>
      </w:rPr>
      <w:t>INTERNATIONAL MILITARY SPORT</w:t>
    </w:r>
    <w:r>
      <w:rPr>
        <w:b/>
        <w:i/>
        <w:sz w:val="24"/>
      </w:rPr>
      <w:t>S</w:t>
    </w:r>
    <w:r w:rsidRPr="00EA7021">
      <w:rPr>
        <w:b/>
        <w:i/>
        <w:sz w:val="24"/>
      </w:rPr>
      <w:t xml:space="preserve"> COUN</w:t>
    </w:r>
    <w:r>
      <w:rPr>
        <w:b/>
        <w:i/>
        <w:sz w:val="24"/>
      </w:rPr>
      <w:t>C</w:t>
    </w:r>
    <w:r w:rsidRPr="00EA7021">
      <w:rPr>
        <w:b/>
        <w:i/>
        <w:sz w:val="24"/>
      </w:rPr>
      <w:t>IL</w:t>
    </w:r>
  </w:p>
  <w:p w:rsidR="00EE4B69" w:rsidRDefault="00EE4B69" w:rsidP="008D40DE">
    <w:pPr>
      <w:ind w:left="2268"/>
      <w:rPr>
        <w:i/>
        <w:sz w:val="24"/>
      </w:rPr>
    </w:pPr>
    <w:r>
      <w:rPr>
        <w:i/>
        <w:sz w:val="24"/>
      </w:rPr>
      <w:t>D</w:t>
    </w:r>
    <w:r w:rsidRPr="00EA7021">
      <w:rPr>
        <w:i/>
        <w:sz w:val="24"/>
      </w:rPr>
      <w:t xml:space="preserve">élégation </w:t>
    </w:r>
    <w:r w:rsidRPr="00257CC4">
      <w:rPr>
        <w:i/>
        <w:sz w:val="24"/>
        <w:lang w:val="fr-FR"/>
      </w:rPr>
      <w:t>finlandais</w:t>
    </w:r>
    <w:r>
      <w:rPr>
        <w:i/>
        <w:sz w:val="24"/>
        <w:lang w:val="fr-FR"/>
      </w:rPr>
      <w:t>e</w:t>
    </w:r>
    <w:r>
      <w:rPr>
        <w:i/>
        <w:sz w:val="24"/>
      </w:rPr>
      <w:tab/>
    </w:r>
    <w:r w:rsidRPr="00EA7021">
      <w:rPr>
        <w:i/>
        <w:sz w:val="24"/>
      </w:rPr>
      <w:t>Finnish Delegation</w:t>
    </w:r>
  </w:p>
  <w:p w:rsidR="00EE4B69" w:rsidRDefault="00EE4B69" w:rsidP="005C75D2">
    <w:pPr>
      <w:ind w:left="6520"/>
      <w:rPr>
        <w:i/>
        <w:sz w:val="24"/>
      </w:rPr>
    </w:pPr>
  </w:p>
  <w:p w:rsidR="00EE4B69" w:rsidRDefault="00EE4B69" w:rsidP="005C75D2">
    <w:pPr>
      <w:ind w:left="6520"/>
      <w:rPr>
        <w:i/>
        <w:sz w:val="24"/>
      </w:rPr>
    </w:pPr>
  </w:p>
  <w:p w:rsidR="00EE4B69" w:rsidRDefault="00EE4B69" w:rsidP="005C75D2">
    <w:pPr>
      <w:pStyle w:val="Kopfzeile"/>
      <w:tabs>
        <w:tab w:val="left" w:pos="5245"/>
        <w:tab w:val="left" w:pos="5954"/>
      </w:tabs>
      <w:ind w:right="36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CB"/>
    <w:multiLevelType w:val="hybridMultilevel"/>
    <w:tmpl w:val="2064DE94"/>
    <w:lvl w:ilvl="0" w:tplc="452AC758">
      <w:numFmt w:val="bullet"/>
      <w:lvlText w:val="-"/>
      <w:lvlJc w:val="left"/>
      <w:pPr>
        <w:tabs>
          <w:tab w:val="num" w:pos="2372"/>
        </w:tabs>
        <w:ind w:left="2372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692"/>
        </w:tabs>
        <w:ind w:left="66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12"/>
        </w:tabs>
        <w:ind w:left="74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32"/>
        </w:tabs>
        <w:ind w:left="8132" w:hanging="360"/>
      </w:pPr>
      <w:rPr>
        <w:rFonts w:ascii="Wingdings" w:hAnsi="Wingdings" w:hint="default"/>
      </w:rPr>
    </w:lvl>
  </w:abstractNum>
  <w:abstractNum w:abstractNumId="1" w15:restartNumberingAfterBreak="0">
    <w:nsid w:val="04AD221C"/>
    <w:multiLevelType w:val="hybridMultilevel"/>
    <w:tmpl w:val="AEBCE5EA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D68E8AFE">
      <w:numFmt w:val="bullet"/>
      <w:lvlText w:val="-"/>
      <w:lvlJc w:val="left"/>
      <w:pPr>
        <w:tabs>
          <w:tab w:val="num" w:pos="3612"/>
        </w:tabs>
        <w:ind w:left="3612" w:hanging="360"/>
      </w:pPr>
      <w:rPr>
        <w:rFonts w:ascii="Arial" w:eastAsia="Times New Roman" w:hAnsi="Arial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" w15:restartNumberingAfterBreak="0">
    <w:nsid w:val="10967D37"/>
    <w:multiLevelType w:val="singleLevel"/>
    <w:tmpl w:val="D04EE8D2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8687A6D"/>
    <w:multiLevelType w:val="singleLevel"/>
    <w:tmpl w:val="F14C94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94821BA"/>
    <w:multiLevelType w:val="hybridMultilevel"/>
    <w:tmpl w:val="D952DE42"/>
    <w:lvl w:ilvl="0" w:tplc="DA9AFB78">
      <w:start w:val="3"/>
      <w:numFmt w:val="bullet"/>
      <w:lvlText w:val="-"/>
      <w:lvlJc w:val="left"/>
      <w:pPr>
        <w:tabs>
          <w:tab w:val="num" w:pos="2372"/>
        </w:tabs>
        <w:ind w:left="2372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692"/>
        </w:tabs>
        <w:ind w:left="66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12"/>
        </w:tabs>
        <w:ind w:left="74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32"/>
        </w:tabs>
        <w:ind w:left="8132" w:hanging="360"/>
      </w:pPr>
      <w:rPr>
        <w:rFonts w:ascii="Wingdings" w:hAnsi="Wingdings" w:hint="default"/>
      </w:rPr>
    </w:lvl>
  </w:abstractNum>
  <w:abstractNum w:abstractNumId="5" w15:restartNumberingAfterBreak="0">
    <w:nsid w:val="1FE42598"/>
    <w:multiLevelType w:val="hybridMultilevel"/>
    <w:tmpl w:val="066A7996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E294CB0C">
      <w:numFmt w:val="bullet"/>
      <w:lvlText w:val="-"/>
      <w:lvlJc w:val="left"/>
      <w:pPr>
        <w:tabs>
          <w:tab w:val="num" w:pos="2172"/>
        </w:tabs>
        <w:ind w:left="2172" w:hanging="360"/>
      </w:pPr>
      <w:rPr>
        <w:rFonts w:ascii="Arial" w:eastAsia="Times New Roman" w:hAnsi="Arial" w:cs="Arial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D68E8AFE">
      <w:numFmt w:val="bullet"/>
      <w:lvlText w:val="-"/>
      <w:lvlJc w:val="left"/>
      <w:pPr>
        <w:tabs>
          <w:tab w:val="num" w:pos="3612"/>
        </w:tabs>
        <w:ind w:left="3612" w:hanging="360"/>
      </w:pPr>
      <w:rPr>
        <w:rFonts w:ascii="Arial" w:eastAsia="Times New Roman" w:hAnsi="Arial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212548C2"/>
    <w:multiLevelType w:val="multilevel"/>
    <w:tmpl w:val="950C9980"/>
    <w:lvl w:ilvl="0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>
      <w:numFmt w:val="bullet"/>
      <w:lvlText w:val="-"/>
      <w:lvlJc w:val="left"/>
      <w:pPr>
        <w:tabs>
          <w:tab w:val="num" w:pos="3612"/>
        </w:tabs>
        <w:ind w:left="3612" w:hanging="360"/>
      </w:pPr>
      <w:rPr>
        <w:rFonts w:ascii="Arial" w:eastAsia="Times New Roman" w:hAnsi="Arial" w:hint="default"/>
      </w:rPr>
    </w:lvl>
    <w:lvl w:ilvl="5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7" w15:restartNumberingAfterBreak="0">
    <w:nsid w:val="28201D7B"/>
    <w:multiLevelType w:val="hybridMultilevel"/>
    <w:tmpl w:val="61F2FA40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8" w15:restartNumberingAfterBreak="0">
    <w:nsid w:val="28FB6AC9"/>
    <w:multiLevelType w:val="hybridMultilevel"/>
    <w:tmpl w:val="EF16C208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9" w15:restartNumberingAfterBreak="0">
    <w:nsid w:val="2B922C6B"/>
    <w:multiLevelType w:val="hybridMultilevel"/>
    <w:tmpl w:val="973A1900"/>
    <w:lvl w:ilvl="0" w:tplc="452AC758">
      <w:numFmt w:val="bullet"/>
      <w:lvlText w:val="-"/>
      <w:lvlJc w:val="left"/>
      <w:pPr>
        <w:tabs>
          <w:tab w:val="num" w:pos="4357"/>
        </w:tabs>
        <w:ind w:left="4357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0" w15:restartNumberingAfterBreak="0">
    <w:nsid w:val="31CD4954"/>
    <w:multiLevelType w:val="hybridMultilevel"/>
    <w:tmpl w:val="D89C8772"/>
    <w:lvl w:ilvl="0" w:tplc="E294CB0C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11" w15:restartNumberingAfterBreak="0">
    <w:nsid w:val="39507A98"/>
    <w:multiLevelType w:val="singleLevel"/>
    <w:tmpl w:val="B9B0100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AE069D0"/>
    <w:multiLevelType w:val="hybridMultilevel"/>
    <w:tmpl w:val="2D44FAF4"/>
    <w:lvl w:ilvl="0" w:tplc="9814E664">
      <w:start w:val="3"/>
      <w:numFmt w:val="bullet"/>
      <w:lvlText w:val="-"/>
      <w:lvlJc w:val="left"/>
      <w:pPr>
        <w:tabs>
          <w:tab w:val="num" w:pos="2372"/>
        </w:tabs>
        <w:ind w:left="2372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692"/>
        </w:tabs>
        <w:ind w:left="66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12"/>
        </w:tabs>
        <w:ind w:left="74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32"/>
        </w:tabs>
        <w:ind w:left="8132" w:hanging="360"/>
      </w:pPr>
      <w:rPr>
        <w:rFonts w:ascii="Wingdings" w:hAnsi="Wingdings" w:hint="default"/>
      </w:rPr>
    </w:lvl>
  </w:abstractNum>
  <w:abstractNum w:abstractNumId="13" w15:restartNumberingAfterBreak="0">
    <w:nsid w:val="41940106"/>
    <w:multiLevelType w:val="hybridMultilevel"/>
    <w:tmpl w:val="F3B2BE6C"/>
    <w:lvl w:ilvl="0" w:tplc="07849BE4">
      <w:numFmt w:val="bullet"/>
      <w:lvlText w:val="-"/>
      <w:lvlJc w:val="left"/>
      <w:pPr>
        <w:tabs>
          <w:tab w:val="num" w:pos="3328"/>
        </w:tabs>
        <w:ind w:left="332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829"/>
        </w:tabs>
        <w:ind w:left="1829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549"/>
        </w:tabs>
        <w:ind w:left="2549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3269"/>
        </w:tabs>
        <w:ind w:left="3269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989"/>
        </w:tabs>
        <w:ind w:left="398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709"/>
        </w:tabs>
        <w:ind w:left="470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29"/>
        </w:tabs>
        <w:ind w:left="542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49"/>
        </w:tabs>
        <w:ind w:left="614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69"/>
        </w:tabs>
        <w:ind w:left="6869" w:hanging="360"/>
      </w:pPr>
      <w:rPr>
        <w:rFonts w:ascii="Wingdings" w:hAnsi="Wingdings" w:hint="default"/>
      </w:rPr>
    </w:lvl>
  </w:abstractNum>
  <w:abstractNum w:abstractNumId="14" w15:restartNumberingAfterBreak="0">
    <w:nsid w:val="4BD5017F"/>
    <w:multiLevelType w:val="hybridMultilevel"/>
    <w:tmpl w:val="D97E3F6A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D68E8AFE">
      <w:numFmt w:val="bullet"/>
      <w:lvlText w:val="-"/>
      <w:lvlJc w:val="left"/>
      <w:pPr>
        <w:tabs>
          <w:tab w:val="num" w:pos="3612"/>
        </w:tabs>
        <w:ind w:left="3612" w:hanging="360"/>
      </w:pPr>
      <w:rPr>
        <w:rFonts w:ascii="Arial" w:eastAsia="Times New Roman" w:hAnsi="Arial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5" w15:restartNumberingAfterBreak="0">
    <w:nsid w:val="4CF1764D"/>
    <w:multiLevelType w:val="hybridMultilevel"/>
    <w:tmpl w:val="194A92C8"/>
    <w:lvl w:ilvl="0" w:tplc="AFC24582"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6" w15:restartNumberingAfterBreak="0">
    <w:nsid w:val="508F4DE0"/>
    <w:multiLevelType w:val="hybridMultilevel"/>
    <w:tmpl w:val="DACC4660"/>
    <w:lvl w:ilvl="0" w:tplc="55865DDA">
      <w:start w:val="5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eastAsia="Times New Roman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94"/>
        </w:tabs>
        <w:ind w:left="179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14"/>
        </w:tabs>
        <w:ind w:left="251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34"/>
        </w:tabs>
        <w:ind w:left="323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54"/>
        </w:tabs>
        <w:ind w:left="395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74"/>
        </w:tabs>
        <w:ind w:left="467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94"/>
        </w:tabs>
        <w:ind w:left="539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14"/>
        </w:tabs>
        <w:ind w:left="611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34"/>
        </w:tabs>
        <w:ind w:left="6834" w:hanging="360"/>
      </w:pPr>
      <w:rPr>
        <w:rFonts w:ascii="Wingdings" w:hAnsi="Wingdings" w:hint="default"/>
      </w:rPr>
    </w:lvl>
  </w:abstractNum>
  <w:abstractNum w:abstractNumId="17" w15:restartNumberingAfterBreak="0">
    <w:nsid w:val="55F150D1"/>
    <w:multiLevelType w:val="multilevel"/>
    <w:tmpl w:val="AEBCE5EA"/>
    <w:lvl w:ilvl="0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>
      <w:numFmt w:val="bullet"/>
      <w:lvlText w:val="-"/>
      <w:lvlJc w:val="left"/>
      <w:pPr>
        <w:tabs>
          <w:tab w:val="num" w:pos="3612"/>
        </w:tabs>
        <w:ind w:left="3612" w:hanging="360"/>
      </w:pPr>
      <w:rPr>
        <w:rFonts w:ascii="Arial" w:eastAsia="Times New Roman" w:hAnsi="Arial" w:hint="default"/>
      </w:rPr>
    </w:lvl>
    <w:lvl w:ilvl="5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8" w15:restartNumberingAfterBreak="0">
    <w:nsid w:val="5F255EFB"/>
    <w:multiLevelType w:val="hybridMultilevel"/>
    <w:tmpl w:val="2E42ECC8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9" w15:restartNumberingAfterBreak="0">
    <w:nsid w:val="6D9B2F64"/>
    <w:multiLevelType w:val="hybridMultilevel"/>
    <w:tmpl w:val="E7CE6E2C"/>
    <w:lvl w:ilvl="0" w:tplc="8F0055B8">
      <w:start w:val="5"/>
      <w:numFmt w:val="bullet"/>
      <w:lvlText w:val=""/>
      <w:lvlJc w:val="left"/>
      <w:pPr>
        <w:tabs>
          <w:tab w:val="num" w:pos="2372"/>
        </w:tabs>
        <w:ind w:left="2372" w:hanging="360"/>
      </w:pPr>
      <w:rPr>
        <w:rFonts w:ascii="Symbol" w:eastAsia="Times New Roman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692"/>
        </w:tabs>
        <w:ind w:left="66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12"/>
        </w:tabs>
        <w:ind w:left="74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32"/>
        </w:tabs>
        <w:ind w:left="8132" w:hanging="360"/>
      </w:pPr>
      <w:rPr>
        <w:rFonts w:ascii="Wingdings" w:hAnsi="Wingdings" w:hint="default"/>
      </w:rPr>
    </w:lvl>
  </w:abstractNum>
  <w:abstractNum w:abstractNumId="20" w15:restartNumberingAfterBreak="0">
    <w:nsid w:val="71C73423"/>
    <w:multiLevelType w:val="hybridMultilevel"/>
    <w:tmpl w:val="CA721F9A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E294CB0C">
      <w:numFmt w:val="bullet"/>
      <w:lvlText w:val="-"/>
      <w:lvlJc w:val="left"/>
      <w:pPr>
        <w:tabs>
          <w:tab w:val="num" w:pos="2892"/>
        </w:tabs>
        <w:ind w:left="2892" w:hanging="360"/>
      </w:pPr>
      <w:rPr>
        <w:rFonts w:ascii="Arial" w:eastAsia="Times New Roman" w:hAnsi="Arial" w:cs="Arial" w:hint="default"/>
      </w:rPr>
    </w:lvl>
    <w:lvl w:ilvl="4" w:tplc="D68E8AFE">
      <w:numFmt w:val="bullet"/>
      <w:lvlText w:val="-"/>
      <w:lvlJc w:val="left"/>
      <w:pPr>
        <w:tabs>
          <w:tab w:val="num" w:pos="3612"/>
        </w:tabs>
        <w:ind w:left="3612" w:hanging="360"/>
      </w:pPr>
      <w:rPr>
        <w:rFonts w:ascii="Arial" w:eastAsia="Times New Roman" w:hAnsi="Arial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1" w15:restartNumberingAfterBreak="0">
    <w:nsid w:val="77606042"/>
    <w:multiLevelType w:val="hybridMultilevel"/>
    <w:tmpl w:val="FE327A78"/>
    <w:lvl w:ilvl="0" w:tplc="C3C25FE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lang w:val="fi-FI"/>
      </w:rPr>
    </w:lvl>
    <w:lvl w:ilvl="1" w:tplc="040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FB2C52"/>
    <w:multiLevelType w:val="hybridMultilevel"/>
    <w:tmpl w:val="08C24906"/>
    <w:lvl w:ilvl="0" w:tplc="07849BE4">
      <w:numFmt w:val="bullet"/>
      <w:lvlText w:val="-"/>
      <w:lvlJc w:val="left"/>
      <w:pPr>
        <w:tabs>
          <w:tab w:val="num" w:pos="2372"/>
        </w:tabs>
        <w:ind w:left="2372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856"/>
        </w:tabs>
        <w:ind w:left="856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1576"/>
        </w:tabs>
        <w:ind w:left="1576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296"/>
        </w:tabs>
        <w:ind w:left="2296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016"/>
        </w:tabs>
        <w:ind w:left="30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736"/>
        </w:tabs>
        <w:ind w:left="37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456"/>
        </w:tabs>
        <w:ind w:left="44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176"/>
        </w:tabs>
        <w:ind w:left="51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5896"/>
        </w:tabs>
        <w:ind w:left="5896" w:hanging="360"/>
      </w:pPr>
      <w:rPr>
        <w:rFonts w:ascii="Wingdings" w:hAnsi="Wingdings" w:hint="default"/>
      </w:rPr>
    </w:lvl>
  </w:abstractNum>
  <w:abstractNum w:abstractNumId="23" w15:restartNumberingAfterBreak="0">
    <w:nsid w:val="78355BA2"/>
    <w:multiLevelType w:val="hybridMultilevel"/>
    <w:tmpl w:val="5634651E"/>
    <w:lvl w:ilvl="0" w:tplc="07849BE4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4" w15:restartNumberingAfterBreak="0">
    <w:nsid w:val="7CE22D8F"/>
    <w:multiLevelType w:val="hybridMultilevel"/>
    <w:tmpl w:val="C8A61F40"/>
    <w:lvl w:ilvl="0" w:tplc="90267D42">
      <w:start w:val="3"/>
      <w:numFmt w:val="bullet"/>
      <w:lvlText w:val="-"/>
      <w:lvlJc w:val="left"/>
      <w:pPr>
        <w:tabs>
          <w:tab w:val="num" w:pos="2372"/>
        </w:tabs>
        <w:ind w:left="2372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692"/>
        </w:tabs>
        <w:ind w:left="66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12"/>
        </w:tabs>
        <w:ind w:left="74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32"/>
        </w:tabs>
        <w:ind w:left="81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9"/>
  </w:num>
  <w:num w:numId="5">
    <w:abstractNumId w:val="12"/>
  </w:num>
  <w:num w:numId="6">
    <w:abstractNumId w:val="24"/>
  </w:num>
  <w:num w:numId="7">
    <w:abstractNumId w:val="4"/>
  </w:num>
  <w:num w:numId="8">
    <w:abstractNumId w:val="16"/>
  </w:num>
  <w:num w:numId="9">
    <w:abstractNumId w:val="0"/>
  </w:num>
  <w:num w:numId="10">
    <w:abstractNumId w:val="9"/>
  </w:num>
  <w:num w:numId="11">
    <w:abstractNumId w:val="15"/>
  </w:num>
  <w:num w:numId="12">
    <w:abstractNumId w:val="10"/>
  </w:num>
  <w:num w:numId="13">
    <w:abstractNumId w:val="13"/>
  </w:num>
  <w:num w:numId="14">
    <w:abstractNumId w:val="22"/>
  </w:num>
  <w:num w:numId="15">
    <w:abstractNumId w:val="14"/>
  </w:num>
  <w:num w:numId="16">
    <w:abstractNumId w:val="20"/>
  </w:num>
  <w:num w:numId="17">
    <w:abstractNumId w:val="6"/>
  </w:num>
  <w:num w:numId="18">
    <w:abstractNumId w:val="1"/>
  </w:num>
  <w:num w:numId="19">
    <w:abstractNumId w:val="17"/>
  </w:num>
  <w:num w:numId="20">
    <w:abstractNumId w:val="5"/>
  </w:num>
  <w:num w:numId="21">
    <w:abstractNumId w:val="23"/>
  </w:num>
  <w:num w:numId="22">
    <w:abstractNumId w:val="18"/>
  </w:num>
  <w:num w:numId="23">
    <w:abstractNumId w:val="8"/>
  </w:num>
  <w:num w:numId="24">
    <w:abstractNumId w:val="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405"/>
    <w:rsid w:val="00001D89"/>
    <w:rsid w:val="00004EA3"/>
    <w:rsid w:val="00024375"/>
    <w:rsid w:val="00024405"/>
    <w:rsid w:val="000609DE"/>
    <w:rsid w:val="00072F31"/>
    <w:rsid w:val="000A24F5"/>
    <w:rsid w:val="000A5625"/>
    <w:rsid w:val="000A5AD7"/>
    <w:rsid w:val="000C3692"/>
    <w:rsid w:val="000E3243"/>
    <w:rsid w:val="000E3809"/>
    <w:rsid w:val="001006C2"/>
    <w:rsid w:val="00104CE3"/>
    <w:rsid w:val="0011211C"/>
    <w:rsid w:val="001163B1"/>
    <w:rsid w:val="0012535E"/>
    <w:rsid w:val="00127C94"/>
    <w:rsid w:val="00132AB7"/>
    <w:rsid w:val="0013376A"/>
    <w:rsid w:val="00133A50"/>
    <w:rsid w:val="00136472"/>
    <w:rsid w:val="00146833"/>
    <w:rsid w:val="0015117A"/>
    <w:rsid w:val="001547DF"/>
    <w:rsid w:val="001609EB"/>
    <w:rsid w:val="0016467C"/>
    <w:rsid w:val="00181809"/>
    <w:rsid w:val="00191C4F"/>
    <w:rsid w:val="00196576"/>
    <w:rsid w:val="001A3DA0"/>
    <w:rsid w:val="001B3B59"/>
    <w:rsid w:val="001C77EF"/>
    <w:rsid w:val="001D5D32"/>
    <w:rsid w:val="001E5AD7"/>
    <w:rsid w:val="002166C6"/>
    <w:rsid w:val="002172A8"/>
    <w:rsid w:val="00221078"/>
    <w:rsid w:val="0022784B"/>
    <w:rsid w:val="00253924"/>
    <w:rsid w:val="00257CC4"/>
    <w:rsid w:val="00267D70"/>
    <w:rsid w:val="0027172D"/>
    <w:rsid w:val="0027536C"/>
    <w:rsid w:val="00280CBE"/>
    <w:rsid w:val="002850C4"/>
    <w:rsid w:val="00296BFA"/>
    <w:rsid w:val="002B2314"/>
    <w:rsid w:val="002B53BC"/>
    <w:rsid w:val="002C0F13"/>
    <w:rsid w:val="002D5D48"/>
    <w:rsid w:val="002D6D2A"/>
    <w:rsid w:val="002F25F5"/>
    <w:rsid w:val="00304399"/>
    <w:rsid w:val="00307092"/>
    <w:rsid w:val="0030725F"/>
    <w:rsid w:val="0031179C"/>
    <w:rsid w:val="00313DAD"/>
    <w:rsid w:val="003200D9"/>
    <w:rsid w:val="00321B9D"/>
    <w:rsid w:val="0032460F"/>
    <w:rsid w:val="003331BC"/>
    <w:rsid w:val="0034163D"/>
    <w:rsid w:val="00343E7A"/>
    <w:rsid w:val="00345D60"/>
    <w:rsid w:val="00354F41"/>
    <w:rsid w:val="00366E70"/>
    <w:rsid w:val="00375534"/>
    <w:rsid w:val="003870B5"/>
    <w:rsid w:val="003A4B91"/>
    <w:rsid w:val="003B374F"/>
    <w:rsid w:val="003B4E91"/>
    <w:rsid w:val="003B582A"/>
    <w:rsid w:val="003C01A2"/>
    <w:rsid w:val="003C529F"/>
    <w:rsid w:val="003D1914"/>
    <w:rsid w:val="003E4FDB"/>
    <w:rsid w:val="003F45FF"/>
    <w:rsid w:val="003F62FA"/>
    <w:rsid w:val="00401105"/>
    <w:rsid w:val="004162C6"/>
    <w:rsid w:val="0042068F"/>
    <w:rsid w:val="004612C8"/>
    <w:rsid w:val="004905BC"/>
    <w:rsid w:val="00497504"/>
    <w:rsid w:val="004B69DC"/>
    <w:rsid w:val="004C6A90"/>
    <w:rsid w:val="004E73BB"/>
    <w:rsid w:val="004F556F"/>
    <w:rsid w:val="005035D6"/>
    <w:rsid w:val="005166E3"/>
    <w:rsid w:val="00521010"/>
    <w:rsid w:val="0053246C"/>
    <w:rsid w:val="0053254E"/>
    <w:rsid w:val="0056118E"/>
    <w:rsid w:val="005671C2"/>
    <w:rsid w:val="00571576"/>
    <w:rsid w:val="00576F2D"/>
    <w:rsid w:val="0058517E"/>
    <w:rsid w:val="005859C7"/>
    <w:rsid w:val="00597665"/>
    <w:rsid w:val="00597CA4"/>
    <w:rsid w:val="005B5B0B"/>
    <w:rsid w:val="005C51BC"/>
    <w:rsid w:val="005C75D2"/>
    <w:rsid w:val="005D26B3"/>
    <w:rsid w:val="005F4AF3"/>
    <w:rsid w:val="005F7D4A"/>
    <w:rsid w:val="00606559"/>
    <w:rsid w:val="00624D65"/>
    <w:rsid w:val="0063225F"/>
    <w:rsid w:val="00645B4A"/>
    <w:rsid w:val="006739D9"/>
    <w:rsid w:val="0068319B"/>
    <w:rsid w:val="006A1247"/>
    <w:rsid w:val="006B0BE4"/>
    <w:rsid w:val="006B210D"/>
    <w:rsid w:val="006E5EBF"/>
    <w:rsid w:val="006F7A9E"/>
    <w:rsid w:val="00700217"/>
    <w:rsid w:val="00711D9C"/>
    <w:rsid w:val="00720818"/>
    <w:rsid w:val="00732AD9"/>
    <w:rsid w:val="00744385"/>
    <w:rsid w:val="007455F0"/>
    <w:rsid w:val="00757A93"/>
    <w:rsid w:val="00765E5F"/>
    <w:rsid w:val="0077285D"/>
    <w:rsid w:val="00780D6F"/>
    <w:rsid w:val="00793184"/>
    <w:rsid w:val="007970CA"/>
    <w:rsid w:val="007A1A01"/>
    <w:rsid w:val="007A7FC5"/>
    <w:rsid w:val="007D1B76"/>
    <w:rsid w:val="007D1DAE"/>
    <w:rsid w:val="007D5D95"/>
    <w:rsid w:val="007E7F20"/>
    <w:rsid w:val="007F063D"/>
    <w:rsid w:val="007F1AC7"/>
    <w:rsid w:val="008132CB"/>
    <w:rsid w:val="00815600"/>
    <w:rsid w:val="008469B8"/>
    <w:rsid w:val="00861C2C"/>
    <w:rsid w:val="00894EC1"/>
    <w:rsid w:val="008A326F"/>
    <w:rsid w:val="008A437D"/>
    <w:rsid w:val="008A7475"/>
    <w:rsid w:val="008C14F2"/>
    <w:rsid w:val="008C2111"/>
    <w:rsid w:val="008D3A9A"/>
    <w:rsid w:val="008D3F55"/>
    <w:rsid w:val="008D40DE"/>
    <w:rsid w:val="008D6E4C"/>
    <w:rsid w:val="008E2626"/>
    <w:rsid w:val="008F2767"/>
    <w:rsid w:val="009221B3"/>
    <w:rsid w:val="009577AD"/>
    <w:rsid w:val="00961362"/>
    <w:rsid w:val="00964830"/>
    <w:rsid w:val="0097266B"/>
    <w:rsid w:val="009734C8"/>
    <w:rsid w:val="00975F95"/>
    <w:rsid w:val="00976937"/>
    <w:rsid w:val="009C7E90"/>
    <w:rsid w:val="009D4857"/>
    <w:rsid w:val="009D4DD6"/>
    <w:rsid w:val="009E213E"/>
    <w:rsid w:val="009E5FE6"/>
    <w:rsid w:val="00A059B0"/>
    <w:rsid w:val="00A059BA"/>
    <w:rsid w:val="00A05B49"/>
    <w:rsid w:val="00A15821"/>
    <w:rsid w:val="00A23EEE"/>
    <w:rsid w:val="00A342DE"/>
    <w:rsid w:val="00A41C42"/>
    <w:rsid w:val="00A44459"/>
    <w:rsid w:val="00A53ABF"/>
    <w:rsid w:val="00A53EDC"/>
    <w:rsid w:val="00A54092"/>
    <w:rsid w:val="00A63377"/>
    <w:rsid w:val="00A9454A"/>
    <w:rsid w:val="00A95D88"/>
    <w:rsid w:val="00AA17BC"/>
    <w:rsid w:val="00AB332E"/>
    <w:rsid w:val="00AB5E33"/>
    <w:rsid w:val="00AC0EF2"/>
    <w:rsid w:val="00AC46B5"/>
    <w:rsid w:val="00AD4B08"/>
    <w:rsid w:val="00AE556E"/>
    <w:rsid w:val="00AE5C71"/>
    <w:rsid w:val="00AF47F5"/>
    <w:rsid w:val="00B015E8"/>
    <w:rsid w:val="00B016AF"/>
    <w:rsid w:val="00B101B9"/>
    <w:rsid w:val="00B31F9D"/>
    <w:rsid w:val="00B4015C"/>
    <w:rsid w:val="00B722ED"/>
    <w:rsid w:val="00B80EAF"/>
    <w:rsid w:val="00B83A0A"/>
    <w:rsid w:val="00B86F4D"/>
    <w:rsid w:val="00BA2C17"/>
    <w:rsid w:val="00BB2898"/>
    <w:rsid w:val="00BC1661"/>
    <w:rsid w:val="00BC29EC"/>
    <w:rsid w:val="00BE1777"/>
    <w:rsid w:val="00BE6327"/>
    <w:rsid w:val="00BF6305"/>
    <w:rsid w:val="00C03C18"/>
    <w:rsid w:val="00C04A9C"/>
    <w:rsid w:val="00C057A7"/>
    <w:rsid w:val="00C06DF1"/>
    <w:rsid w:val="00C12F0E"/>
    <w:rsid w:val="00C1385D"/>
    <w:rsid w:val="00C13CC6"/>
    <w:rsid w:val="00C20929"/>
    <w:rsid w:val="00C239BB"/>
    <w:rsid w:val="00C265C7"/>
    <w:rsid w:val="00C32494"/>
    <w:rsid w:val="00C361B9"/>
    <w:rsid w:val="00C44402"/>
    <w:rsid w:val="00C5766D"/>
    <w:rsid w:val="00C622BE"/>
    <w:rsid w:val="00C73FDA"/>
    <w:rsid w:val="00CA17B4"/>
    <w:rsid w:val="00CB5E56"/>
    <w:rsid w:val="00CB6598"/>
    <w:rsid w:val="00CC0B4D"/>
    <w:rsid w:val="00CE0423"/>
    <w:rsid w:val="00CE3375"/>
    <w:rsid w:val="00CF2C63"/>
    <w:rsid w:val="00D072B8"/>
    <w:rsid w:val="00D10290"/>
    <w:rsid w:val="00D12A5B"/>
    <w:rsid w:val="00D22961"/>
    <w:rsid w:val="00D268FD"/>
    <w:rsid w:val="00D26FA7"/>
    <w:rsid w:val="00D301FB"/>
    <w:rsid w:val="00D50D83"/>
    <w:rsid w:val="00D6412B"/>
    <w:rsid w:val="00D753E5"/>
    <w:rsid w:val="00D8468E"/>
    <w:rsid w:val="00D9015D"/>
    <w:rsid w:val="00D965FC"/>
    <w:rsid w:val="00DA43FA"/>
    <w:rsid w:val="00DA76C0"/>
    <w:rsid w:val="00DB1694"/>
    <w:rsid w:val="00DC0773"/>
    <w:rsid w:val="00DC4553"/>
    <w:rsid w:val="00DC4E05"/>
    <w:rsid w:val="00DD61A3"/>
    <w:rsid w:val="00DD67EE"/>
    <w:rsid w:val="00DD7B03"/>
    <w:rsid w:val="00DF00E8"/>
    <w:rsid w:val="00E20D36"/>
    <w:rsid w:val="00E2432C"/>
    <w:rsid w:val="00E24CE2"/>
    <w:rsid w:val="00E40744"/>
    <w:rsid w:val="00E44479"/>
    <w:rsid w:val="00E478B5"/>
    <w:rsid w:val="00E5200B"/>
    <w:rsid w:val="00E53E71"/>
    <w:rsid w:val="00E63C1B"/>
    <w:rsid w:val="00E655FA"/>
    <w:rsid w:val="00E80916"/>
    <w:rsid w:val="00E93CA7"/>
    <w:rsid w:val="00E958EC"/>
    <w:rsid w:val="00E96088"/>
    <w:rsid w:val="00E97192"/>
    <w:rsid w:val="00EA2965"/>
    <w:rsid w:val="00EA4AC0"/>
    <w:rsid w:val="00EA7021"/>
    <w:rsid w:val="00EC52D8"/>
    <w:rsid w:val="00ED1AFA"/>
    <w:rsid w:val="00ED76B5"/>
    <w:rsid w:val="00EE4B69"/>
    <w:rsid w:val="00EF4F06"/>
    <w:rsid w:val="00F15200"/>
    <w:rsid w:val="00F17EE0"/>
    <w:rsid w:val="00F5103C"/>
    <w:rsid w:val="00F6354F"/>
    <w:rsid w:val="00F63881"/>
    <w:rsid w:val="00F6542B"/>
    <w:rsid w:val="00F71287"/>
    <w:rsid w:val="00F75B84"/>
    <w:rsid w:val="00F91141"/>
    <w:rsid w:val="00F92A46"/>
    <w:rsid w:val="00F95BA1"/>
    <w:rsid w:val="00FA03A0"/>
    <w:rsid w:val="00FA1966"/>
    <w:rsid w:val="00FB02F3"/>
    <w:rsid w:val="00FC0291"/>
    <w:rsid w:val="00FD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FE34C1-D407-4CC8-A378-65361001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en-GB" w:eastAsia="nb-NO"/>
    </w:rPr>
  </w:style>
  <w:style w:type="paragraph" w:styleId="berschrift2">
    <w:name w:val="heading 2"/>
    <w:basedOn w:val="Standard"/>
    <w:next w:val="Standard"/>
    <w:qFormat/>
    <w:rsid w:val="00E407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rPr>
      <w:sz w:val="22"/>
    </w:rPr>
  </w:style>
  <w:style w:type="paragraph" w:styleId="Fuzeile">
    <w:name w:val="footer"/>
    <w:basedOn w:val="Standard"/>
    <w:link w:val="FuzeileZchn"/>
    <w:uiPriority w:val="99"/>
    <w:rsid w:val="00E40744"/>
    <w:pPr>
      <w:tabs>
        <w:tab w:val="center" w:pos="4819"/>
        <w:tab w:val="right" w:pos="9638"/>
      </w:tabs>
    </w:pPr>
  </w:style>
  <w:style w:type="character" w:styleId="Seitenzahl">
    <w:name w:val="page number"/>
    <w:basedOn w:val="Absatz-Standardschriftart"/>
    <w:rsid w:val="00E40744"/>
  </w:style>
  <w:style w:type="paragraph" w:styleId="Kopfzeile">
    <w:name w:val="header"/>
    <w:basedOn w:val="Standard"/>
    <w:rsid w:val="00E40744"/>
    <w:pPr>
      <w:tabs>
        <w:tab w:val="center" w:pos="4819"/>
        <w:tab w:val="right" w:pos="9638"/>
      </w:tabs>
    </w:pPr>
  </w:style>
  <w:style w:type="character" w:styleId="Hyperlink">
    <w:name w:val="Hyperlink"/>
    <w:rsid w:val="00E40744"/>
    <w:rPr>
      <w:color w:val="0000FF"/>
      <w:u w:val="single"/>
    </w:rPr>
  </w:style>
  <w:style w:type="paragraph" w:customStyle="1" w:styleId="Oletusteksti">
    <w:name w:val="Oletusteksti"/>
    <w:basedOn w:val="Standard"/>
    <w:link w:val="OletustekstiChar"/>
    <w:rsid w:val="00FD6E7D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4"/>
      <w:lang w:val="fi-FI" w:eastAsia="fi-FI"/>
    </w:rPr>
  </w:style>
  <w:style w:type="paragraph" w:customStyle="1" w:styleId="Tauluteksti">
    <w:name w:val="Tauluteksti"/>
    <w:basedOn w:val="Standard"/>
    <w:rsid w:val="00A54092"/>
    <w:pPr>
      <w:autoSpaceDE w:val="0"/>
      <w:autoSpaceDN w:val="0"/>
      <w:adjustRightInd w:val="0"/>
      <w:jc w:val="both"/>
    </w:pPr>
    <w:rPr>
      <w:rFonts w:ascii="Arial" w:hAnsi="Arial" w:cs="Arial"/>
      <w:sz w:val="22"/>
      <w:szCs w:val="22"/>
      <w:lang w:val="fi-FI" w:eastAsia="fi-FI"/>
    </w:rPr>
  </w:style>
  <w:style w:type="paragraph" w:customStyle="1" w:styleId="SisennysC1">
    <w:name w:val="Sisennys C1"/>
    <w:basedOn w:val="Standard"/>
    <w:rsid w:val="00A54092"/>
    <w:pPr>
      <w:autoSpaceDE w:val="0"/>
      <w:autoSpaceDN w:val="0"/>
      <w:adjustRightInd w:val="0"/>
      <w:ind w:left="1298"/>
      <w:jc w:val="both"/>
    </w:pPr>
    <w:rPr>
      <w:rFonts w:ascii="Arial" w:hAnsi="Arial" w:cs="Arial"/>
      <w:sz w:val="22"/>
      <w:szCs w:val="22"/>
      <w:lang w:val="fi-FI" w:eastAsia="fi-FI"/>
    </w:rPr>
  </w:style>
  <w:style w:type="table" w:styleId="Tabellenraster">
    <w:name w:val="Table Grid"/>
    <w:basedOn w:val="NormaleTabelle"/>
    <w:rsid w:val="00597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letustekstiChar">
    <w:name w:val="Oletusteksti Char"/>
    <w:link w:val="Oletusteksti"/>
    <w:rsid w:val="0034163D"/>
    <w:rPr>
      <w:rFonts w:ascii="Arial" w:hAnsi="Arial"/>
      <w:sz w:val="24"/>
      <w:lang w:val="fi-FI" w:eastAsia="fi-FI" w:bidi="ar-SA"/>
    </w:rPr>
  </w:style>
  <w:style w:type="paragraph" w:styleId="Sprechblasentext">
    <w:name w:val="Balloon Text"/>
    <w:basedOn w:val="Standard"/>
    <w:link w:val="SprechblasentextZchn"/>
    <w:rsid w:val="009221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221B3"/>
    <w:rPr>
      <w:rFonts w:ascii="Tahoma" w:hAnsi="Tahoma" w:cs="Tahoma"/>
      <w:sz w:val="16"/>
      <w:szCs w:val="16"/>
      <w:lang w:val="en-GB" w:eastAsia="nb-NO"/>
    </w:rPr>
  </w:style>
  <w:style w:type="character" w:customStyle="1" w:styleId="FuzeileZchn">
    <w:name w:val="Fußzeile Zchn"/>
    <w:link w:val="Fuzeile"/>
    <w:uiPriority w:val="99"/>
    <w:rsid w:val="00375534"/>
    <w:rPr>
      <w:lang w:val="en-GB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allit\Normal%20pv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6488E-D9BF-4F20-91C8-9DA7A2F47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 pv.dot</Template>
  <TotalTime>0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Dear Sir,</vt:lpstr>
      <vt:lpstr>Dear Sir,</vt:lpstr>
    </vt:vector>
  </TitlesOfParts>
  <Company>Puolustusvoimat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Sir,</dc:title>
  <dc:subject/>
  <dc:creator>Leppä Marko PV KAARTJR</dc:creator>
  <cp:keywords/>
  <cp:lastModifiedBy>Franz Raudner</cp:lastModifiedBy>
  <cp:revision>2</cp:revision>
  <cp:lastPrinted>2015-03-11T12:24:00Z</cp:lastPrinted>
  <dcterms:created xsi:type="dcterms:W3CDTF">2023-04-17T13:13:00Z</dcterms:created>
  <dcterms:modified xsi:type="dcterms:W3CDTF">2023-04-17T13:13:00Z</dcterms:modified>
</cp:coreProperties>
</file>